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761AB" w14:textId="60920E17" w:rsidR="000F646A" w:rsidRPr="004031B5" w:rsidRDefault="00285668" w:rsidP="004031B5">
      <w:pPr>
        <w:pStyle w:val="Standard"/>
        <w:ind w:left="6381" w:firstLine="709"/>
        <w:rPr>
          <w:rFonts w:ascii="Times New Roman" w:hAnsi="Times New Roman" w:cs="Times New Roman"/>
          <w:color w:val="000000"/>
          <w:sz w:val="20"/>
          <w:szCs w:val="20"/>
          <w:lang w:bidi="en-US"/>
        </w:rPr>
      </w:pPr>
      <w:r w:rsidRPr="004031B5">
        <w:rPr>
          <w:rFonts w:ascii="Times New Roman" w:hAnsi="Times New Roman" w:cs="Times New Roman"/>
          <w:color w:val="000000"/>
          <w:sz w:val="20"/>
          <w:szCs w:val="20"/>
          <w:lang w:bidi="en-US"/>
        </w:rPr>
        <w:t>Z</w:t>
      </w:r>
      <w:r w:rsidR="00504351" w:rsidRPr="004031B5">
        <w:rPr>
          <w:rFonts w:ascii="Times New Roman" w:hAnsi="Times New Roman" w:cs="Times New Roman"/>
          <w:color w:val="000000"/>
          <w:sz w:val="20"/>
          <w:szCs w:val="20"/>
          <w:lang w:bidi="en-US"/>
        </w:rPr>
        <w:t>ał</w:t>
      </w:r>
      <w:r w:rsidR="00B85BB8" w:rsidRPr="004031B5">
        <w:rPr>
          <w:rFonts w:ascii="Times New Roman" w:hAnsi="Times New Roman" w:cs="Times New Roman"/>
          <w:color w:val="000000"/>
          <w:sz w:val="20"/>
          <w:szCs w:val="20"/>
          <w:lang w:bidi="en-US"/>
        </w:rPr>
        <w:t>ącznik</w:t>
      </w:r>
      <w:r w:rsidRPr="004031B5">
        <w:rPr>
          <w:rFonts w:ascii="Times New Roman" w:hAnsi="Times New Roman" w:cs="Times New Roman"/>
          <w:color w:val="000000"/>
          <w:sz w:val="20"/>
          <w:szCs w:val="20"/>
          <w:lang w:bidi="en-US"/>
        </w:rPr>
        <w:t xml:space="preserve"> nr 1</w:t>
      </w:r>
      <w:r w:rsidR="00504351" w:rsidRPr="004031B5">
        <w:rPr>
          <w:rFonts w:ascii="Times New Roman" w:hAnsi="Times New Roman" w:cs="Times New Roman"/>
          <w:color w:val="000000"/>
          <w:sz w:val="20"/>
          <w:szCs w:val="20"/>
          <w:lang w:bidi="en-US"/>
        </w:rPr>
        <w:t xml:space="preserve"> </w:t>
      </w:r>
    </w:p>
    <w:p w14:paraId="053EE6CC" w14:textId="50E408F1" w:rsidR="000F646A" w:rsidRPr="004031B5" w:rsidRDefault="00504351" w:rsidP="004031B5">
      <w:pPr>
        <w:pStyle w:val="Standard"/>
        <w:ind w:left="6381" w:firstLine="709"/>
        <w:rPr>
          <w:rFonts w:ascii="Times New Roman" w:hAnsi="Times New Roman" w:cs="Times New Roman"/>
          <w:color w:val="000000"/>
          <w:sz w:val="20"/>
          <w:szCs w:val="20"/>
          <w:lang w:bidi="en-US"/>
        </w:rPr>
      </w:pPr>
      <w:r w:rsidRPr="004031B5">
        <w:rPr>
          <w:rFonts w:ascii="Times New Roman" w:hAnsi="Times New Roman" w:cs="Times New Roman"/>
          <w:color w:val="000000"/>
          <w:sz w:val="20"/>
          <w:szCs w:val="20"/>
          <w:lang w:bidi="en-US"/>
        </w:rPr>
        <w:t>do Zarządzenia nr</w:t>
      </w:r>
      <w:r w:rsidR="00B9277D" w:rsidRPr="004031B5">
        <w:rPr>
          <w:rFonts w:ascii="Times New Roman" w:hAnsi="Times New Roman" w:cs="Times New Roman"/>
          <w:color w:val="000000"/>
          <w:sz w:val="20"/>
          <w:szCs w:val="20"/>
          <w:lang w:bidi="en-US"/>
        </w:rPr>
        <w:t xml:space="preserve"> 17</w:t>
      </w:r>
    </w:p>
    <w:p w14:paraId="0BA391B0" w14:textId="41313739" w:rsidR="000F646A" w:rsidRPr="004031B5" w:rsidRDefault="00B85BB8" w:rsidP="004031B5">
      <w:pPr>
        <w:pStyle w:val="Standard"/>
        <w:ind w:left="6381" w:firstLine="709"/>
        <w:rPr>
          <w:rFonts w:ascii="Times New Roman" w:hAnsi="Times New Roman" w:cs="Times New Roman"/>
          <w:color w:val="000000"/>
          <w:sz w:val="20"/>
          <w:szCs w:val="20"/>
          <w:lang w:bidi="en-US"/>
        </w:rPr>
      </w:pPr>
      <w:r w:rsidRPr="004031B5">
        <w:rPr>
          <w:rFonts w:ascii="Times New Roman" w:hAnsi="Times New Roman" w:cs="Times New Roman"/>
          <w:color w:val="000000"/>
          <w:sz w:val="20"/>
          <w:szCs w:val="20"/>
          <w:lang w:bidi="en-US"/>
        </w:rPr>
        <w:t>Kierownika PCS</w:t>
      </w:r>
      <w:r w:rsidR="00504351" w:rsidRPr="004031B5">
        <w:rPr>
          <w:rFonts w:ascii="Times New Roman" w:hAnsi="Times New Roman" w:cs="Times New Roman"/>
          <w:color w:val="000000"/>
          <w:sz w:val="20"/>
          <w:szCs w:val="20"/>
          <w:lang w:bidi="en-US"/>
        </w:rPr>
        <w:t xml:space="preserve"> </w:t>
      </w:r>
      <w:r w:rsidR="00285668" w:rsidRPr="004031B5">
        <w:rPr>
          <w:rFonts w:ascii="Times New Roman" w:hAnsi="Times New Roman" w:cs="Times New Roman"/>
          <w:color w:val="000000"/>
          <w:sz w:val="20"/>
          <w:szCs w:val="20"/>
          <w:lang w:bidi="en-US"/>
        </w:rPr>
        <w:t>w Raciborzu</w:t>
      </w:r>
    </w:p>
    <w:p w14:paraId="1961DFDD" w14:textId="74FD6324" w:rsidR="00240CD3" w:rsidRPr="004031B5" w:rsidRDefault="00504351" w:rsidP="004031B5">
      <w:pPr>
        <w:pStyle w:val="Standard"/>
        <w:ind w:left="6381" w:firstLine="709"/>
        <w:rPr>
          <w:rFonts w:ascii="Times New Roman" w:hAnsi="Times New Roman" w:cs="Times New Roman"/>
          <w:color w:val="000000"/>
          <w:sz w:val="20"/>
          <w:szCs w:val="20"/>
          <w:lang w:bidi="en-US"/>
        </w:rPr>
      </w:pPr>
      <w:r w:rsidRPr="004031B5">
        <w:rPr>
          <w:rFonts w:ascii="Times New Roman" w:hAnsi="Times New Roman" w:cs="Times New Roman"/>
          <w:color w:val="000000"/>
          <w:sz w:val="20"/>
          <w:szCs w:val="20"/>
          <w:lang w:bidi="en-US"/>
        </w:rPr>
        <w:t xml:space="preserve">z dnia </w:t>
      </w:r>
      <w:r w:rsidR="00285668" w:rsidRPr="004031B5">
        <w:rPr>
          <w:rFonts w:ascii="Times New Roman" w:hAnsi="Times New Roman" w:cs="Times New Roman"/>
          <w:color w:val="000000"/>
          <w:sz w:val="20"/>
          <w:szCs w:val="20"/>
          <w:lang w:bidi="en-US"/>
        </w:rPr>
        <w:t>26 września 2022 r.</w:t>
      </w:r>
    </w:p>
    <w:p w14:paraId="5C32A1C3" w14:textId="77777777" w:rsidR="00240CD3" w:rsidRPr="00B85BB8" w:rsidRDefault="00240CD3">
      <w:pPr>
        <w:pStyle w:val="Standard"/>
        <w:rPr>
          <w:rFonts w:ascii="Times New Roman" w:hAnsi="Times New Roman" w:cs="Times New Roman"/>
          <w:color w:val="000000"/>
          <w:lang w:bidi="pl-PL"/>
        </w:rPr>
      </w:pPr>
    </w:p>
    <w:p w14:paraId="1D74AF27" w14:textId="77777777" w:rsidR="00240CD3" w:rsidRPr="00B10788" w:rsidRDefault="00504351">
      <w:pPr>
        <w:pStyle w:val="Standard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bidi="en-US"/>
        </w:rPr>
      </w:pPr>
      <w:r w:rsidRPr="00B10788">
        <w:rPr>
          <w:rFonts w:ascii="Times New Roman" w:hAnsi="Times New Roman" w:cs="Times New Roman"/>
          <w:b/>
          <w:bCs/>
          <w:color w:val="000000"/>
          <w:sz w:val="28"/>
          <w:szCs w:val="28"/>
          <w:lang w:bidi="en-US"/>
        </w:rPr>
        <w:t>Regulamin naboru na wolne stanowisko urzędnicze</w:t>
      </w:r>
    </w:p>
    <w:p w14:paraId="20702191" w14:textId="31C5B220" w:rsidR="00240CD3" w:rsidRPr="00B10788" w:rsidRDefault="00504351">
      <w:pPr>
        <w:pStyle w:val="Standard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bidi="pl-PL"/>
        </w:rPr>
      </w:pPr>
      <w:r w:rsidRPr="00B10788">
        <w:rPr>
          <w:rFonts w:ascii="Times New Roman" w:hAnsi="Times New Roman" w:cs="Times New Roman"/>
          <w:b/>
          <w:bCs/>
          <w:color w:val="000000"/>
          <w:sz w:val="28"/>
          <w:szCs w:val="28"/>
          <w:lang w:bidi="pl-PL"/>
        </w:rPr>
        <w:t xml:space="preserve">w </w:t>
      </w:r>
      <w:r w:rsidR="00B85BB8" w:rsidRPr="00B10788">
        <w:rPr>
          <w:rFonts w:ascii="Times New Roman" w:hAnsi="Times New Roman" w:cs="Times New Roman"/>
          <w:b/>
          <w:bCs/>
          <w:color w:val="000000"/>
          <w:sz w:val="28"/>
          <w:szCs w:val="28"/>
          <w:lang w:bidi="pl-PL"/>
        </w:rPr>
        <w:t>Powiatowym Centrum Sportu</w:t>
      </w:r>
      <w:r w:rsidRPr="00B10788">
        <w:rPr>
          <w:rFonts w:ascii="Times New Roman" w:hAnsi="Times New Roman" w:cs="Times New Roman"/>
          <w:b/>
          <w:bCs/>
          <w:color w:val="000000"/>
          <w:sz w:val="28"/>
          <w:szCs w:val="28"/>
          <w:lang w:bidi="pl-PL"/>
        </w:rPr>
        <w:t xml:space="preserve"> w Raciborzu</w:t>
      </w:r>
    </w:p>
    <w:p w14:paraId="08C48C93" w14:textId="77777777" w:rsidR="00240CD3" w:rsidRPr="00B85BB8" w:rsidRDefault="00240CD3">
      <w:pPr>
        <w:pStyle w:val="Standard"/>
        <w:rPr>
          <w:rFonts w:ascii="Times New Roman" w:hAnsi="Times New Roman" w:cs="Times New Roman"/>
          <w:color w:val="000000"/>
          <w:lang w:bidi="en-US"/>
        </w:rPr>
      </w:pPr>
    </w:p>
    <w:p w14:paraId="77518F28" w14:textId="77777777" w:rsidR="00240CD3" w:rsidRPr="00B85BB8" w:rsidRDefault="00504351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B85BB8">
        <w:rPr>
          <w:rFonts w:ascii="Times New Roman" w:hAnsi="Times New Roman" w:cs="Times New Roman"/>
          <w:color w:val="000000"/>
          <w:lang w:bidi="en-US"/>
        </w:rPr>
        <w:t>Rozdział I</w:t>
      </w:r>
    </w:p>
    <w:p w14:paraId="0EEDF4BC" w14:textId="77777777" w:rsidR="00240CD3" w:rsidRPr="00B85BB8" w:rsidRDefault="00504351" w:rsidP="00B85BB8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B85BB8">
        <w:rPr>
          <w:rFonts w:ascii="Times New Roman" w:hAnsi="Times New Roman" w:cs="Times New Roman"/>
          <w:color w:val="000000"/>
          <w:lang w:bidi="pl-PL"/>
        </w:rPr>
        <w:t>Postanowienia ogólne</w:t>
      </w:r>
    </w:p>
    <w:p w14:paraId="59D285DF" w14:textId="1B63ECA3" w:rsidR="00240CD3" w:rsidRPr="00B85BB8" w:rsidRDefault="00504351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B85BB8">
        <w:rPr>
          <w:rFonts w:ascii="Times New Roman" w:hAnsi="Times New Roman" w:cs="Times New Roman"/>
          <w:color w:val="000000"/>
          <w:lang w:bidi="pl-PL"/>
        </w:rPr>
        <w:t>§ 1</w:t>
      </w:r>
    </w:p>
    <w:p w14:paraId="6379F38B" w14:textId="77777777" w:rsidR="00B85BB8" w:rsidRPr="00B85BB8" w:rsidRDefault="00B85BB8">
      <w:pPr>
        <w:pStyle w:val="Standard"/>
        <w:jc w:val="center"/>
        <w:rPr>
          <w:rFonts w:ascii="Times New Roman" w:hAnsi="Times New Roman" w:cs="Times New Roman"/>
          <w:color w:val="000000"/>
          <w:sz w:val="22"/>
          <w:lang w:bidi="pl-PL"/>
        </w:rPr>
      </w:pPr>
    </w:p>
    <w:p w14:paraId="7C6690FA" w14:textId="173AACED" w:rsidR="00240CD3" w:rsidRPr="00B85BB8" w:rsidRDefault="00504351" w:rsidP="00B85BB8">
      <w:pPr>
        <w:pStyle w:val="Standard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lang w:bidi="en-US"/>
        </w:rPr>
      </w:pPr>
      <w:r w:rsidRPr="00B85BB8">
        <w:rPr>
          <w:rFonts w:ascii="Times New Roman" w:hAnsi="Times New Roman" w:cs="Times New Roman"/>
          <w:color w:val="000000"/>
          <w:lang w:bidi="en-US"/>
        </w:rPr>
        <w:t xml:space="preserve">Nabór kandydatów na wolne stanowisko urzędnicze, których podstawą zatrudnienia jest umowa o pracę w </w:t>
      </w:r>
      <w:r w:rsidR="00B85BB8" w:rsidRPr="00B85BB8">
        <w:rPr>
          <w:rFonts w:ascii="Times New Roman" w:hAnsi="Times New Roman" w:cs="Times New Roman"/>
          <w:color w:val="000000"/>
          <w:lang w:bidi="en-US"/>
        </w:rPr>
        <w:t>Powiatowym Centrum Sportu</w:t>
      </w:r>
      <w:r w:rsidRPr="00B85BB8">
        <w:rPr>
          <w:rFonts w:ascii="Times New Roman" w:hAnsi="Times New Roman" w:cs="Times New Roman"/>
          <w:color w:val="000000"/>
          <w:lang w:bidi="en-US"/>
        </w:rPr>
        <w:t xml:space="preserve"> w Raciborzu, zwanym dalej </w:t>
      </w:r>
      <w:r w:rsidR="00B85BB8" w:rsidRPr="00B85BB8">
        <w:rPr>
          <w:rFonts w:ascii="Times New Roman" w:hAnsi="Times New Roman" w:cs="Times New Roman"/>
          <w:color w:val="000000"/>
          <w:lang w:bidi="en-US"/>
        </w:rPr>
        <w:t>PCS</w:t>
      </w:r>
      <w:r w:rsidRPr="00B85BB8">
        <w:rPr>
          <w:rFonts w:ascii="Times New Roman" w:hAnsi="Times New Roman" w:cs="Times New Roman"/>
          <w:color w:val="000000"/>
          <w:lang w:bidi="en-US"/>
        </w:rPr>
        <w:t xml:space="preserve"> jest otwarty i konkurencyjny.</w:t>
      </w:r>
    </w:p>
    <w:p w14:paraId="05D4C647" w14:textId="7FF03D2E" w:rsidR="00240CD3" w:rsidRPr="001B0E45" w:rsidRDefault="00504351" w:rsidP="00B85BB8">
      <w:pPr>
        <w:pStyle w:val="Standard"/>
        <w:numPr>
          <w:ilvl w:val="0"/>
          <w:numId w:val="1"/>
        </w:numPr>
        <w:jc w:val="both"/>
      </w:pPr>
      <w:r w:rsidRPr="00B85BB8">
        <w:rPr>
          <w:rFonts w:ascii="Times New Roman" w:hAnsi="Times New Roman" w:cs="Times New Roman"/>
          <w:color w:val="000000"/>
          <w:lang w:bidi="en-US"/>
        </w:rPr>
        <w:t xml:space="preserve">Stanowiska urzędnicze w rozumieniu niniejszego regulaminu, oznaczają stanowiska określone w rozporządzeniu </w:t>
      </w:r>
      <w:r w:rsidRPr="00B85BB8">
        <w:rPr>
          <w:rFonts w:ascii="Times New Roman" w:hAnsi="Times New Roman" w:cs="Times New Roman"/>
          <w:color w:val="000000"/>
          <w:lang w:bidi="pl-PL"/>
        </w:rPr>
        <w:t xml:space="preserve"> </w:t>
      </w:r>
      <w:r w:rsidRPr="001B0E45">
        <w:rPr>
          <w:rFonts w:ascii="Times New Roman" w:hAnsi="Times New Roman" w:cs="Times New Roman"/>
          <w:lang w:bidi="pl-PL"/>
        </w:rPr>
        <w:t xml:space="preserve">Rady Ministrów z dnia </w:t>
      </w:r>
      <w:r w:rsidR="001B0E45" w:rsidRPr="001B0E45">
        <w:rPr>
          <w:rFonts w:ascii="Times New Roman" w:hAnsi="Times New Roman" w:cs="Times New Roman"/>
          <w:lang w:bidi="pl-PL"/>
        </w:rPr>
        <w:t>25 października 2021 r</w:t>
      </w:r>
      <w:r w:rsidRPr="001B0E45">
        <w:rPr>
          <w:rFonts w:ascii="Times New Roman" w:hAnsi="Times New Roman" w:cs="Times New Roman"/>
          <w:lang w:bidi="pl-PL"/>
        </w:rPr>
        <w:t>. w sprawie wynagradzania pracowników samorz</w:t>
      </w:r>
      <w:r w:rsidR="001B0E45" w:rsidRPr="001B0E45">
        <w:rPr>
          <w:rFonts w:ascii="Times New Roman" w:hAnsi="Times New Roman" w:cs="Times New Roman"/>
          <w:lang w:bidi="pl-PL"/>
        </w:rPr>
        <w:t>ą</w:t>
      </w:r>
      <w:r w:rsidRPr="001B0E45">
        <w:rPr>
          <w:rFonts w:ascii="Times New Roman" w:hAnsi="Times New Roman" w:cs="Times New Roman"/>
          <w:lang w:bidi="pl-PL"/>
        </w:rPr>
        <w:t xml:space="preserve">dowych (Dz. U. poz. </w:t>
      </w:r>
      <w:r w:rsidR="001B0E45" w:rsidRPr="001B0E45">
        <w:rPr>
          <w:rFonts w:ascii="Times New Roman" w:hAnsi="Times New Roman" w:cs="Times New Roman"/>
          <w:lang w:bidi="pl-PL"/>
        </w:rPr>
        <w:t xml:space="preserve">1960 z </w:t>
      </w:r>
      <w:proofErr w:type="spellStart"/>
      <w:r w:rsidR="001B0E45" w:rsidRPr="001B0E45">
        <w:rPr>
          <w:rFonts w:ascii="Times New Roman" w:hAnsi="Times New Roman" w:cs="Times New Roman"/>
          <w:lang w:bidi="pl-PL"/>
        </w:rPr>
        <w:t>pó</w:t>
      </w:r>
      <w:r w:rsidR="004031B5">
        <w:rPr>
          <w:rFonts w:ascii="Times New Roman" w:hAnsi="Times New Roman" w:cs="Times New Roman"/>
          <w:lang w:bidi="pl-PL"/>
        </w:rPr>
        <w:t>ź</w:t>
      </w:r>
      <w:r w:rsidR="001B0E45" w:rsidRPr="001B0E45">
        <w:rPr>
          <w:rFonts w:ascii="Times New Roman" w:hAnsi="Times New Roman" w:cs="Times New Roman"/>
          <w:lang w:bidi="pl-PL"/>
        </w:rPr>
        <w:t>n</w:t>
      </w:r>
      <w:proofErr w:type="spellEnd"/>
      <w:r w:rsidR="001B0E45" w:rsidRPr="001B0E45">
        <w:rPr>
          <w:rFonts w:ascii="Times New Roman" w:hAnsi="Times New Roman" w:cs="Times New Roman"/>
          <w:lang w:bidi="pl-PL"/>
        </w:rPr>
        <w:t>. zm.</w:t>
      </w:r>
      <w:r w:rsidRPr="001B0E45">
        <w:rPr>
          <w:rFonts w:ascii="Times New Roman" w:hAnsi="Times New Roman" w:cs="Times New Roman"/>
          <w:lang w:bidi="pl-PL"/>
        </w:rPr>
        <w:t>).</w:t>
      </w:r>
    </w:p>
    <w:p w14:paraId="4EC74438" w14:textId="7DBCEEFC" w:rsidR="00240CD3" w:rsidRPr="00B85BB8" w:rsidRDefault="00504351" w:rsidP="00B85BB8">
      <w:pPr>
        <w:pStyle w:val="Standard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lang w:bidi="en-US"/>
        </w:rPr>
      </w:pPr>
      <w:r w:rsidRPr="00B85BB8">
        <w:rPr>
          <w:rFonts w:ascii="Times New Roman" w:hAnsi="Times New Roman" w:cs="Times New Roman"/>
          <w:color w:val="000000"/>
          <w:lang w:bidi="en-US"/>
        </w:rPr>
        <w:t>Nabór na stanowisko określone w ust. 1 przeprowadza się w drodze postanowienia rekrutacyjnego.</w:t>
      </w:r>
    </w:p>
    <w:p w14:paraId="4D90FB8C" w14:textId="06B271E0" w:rsidR="00240CD3" w:rsidRPr="00B85BB8" w:rsidRDefault="00504351" w:rsidP="00B85BB8">
      <w:pPr>
        <w:pStyle w:val="Standard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85BB8">
        <w:rPr>
          <w:rFonts w:ascii="Times New Roman" w:hAnsi="Times New Roman" w:cs="Times New Roman"/>
          <w:color w:val="000000"/>
          <w:lang w:bidi="pl-PL"/>
        </w:rPr>
        <w:t>Postanowień niniejszego regulaminu nie stosuje się w przypadku:</w:t>
      </w:r>
    </w:p>
    <w:p w14:paraId="4E0F1694" w14:textId="4FBDA93B" w:rsidR="00240CD3" w:rsidRPr="00B85BB8" w:rsidRDefault="00504351" w:rsidP="00B85BB8">
      <w:pPr>
        <w:pStyle w:val="Standard"/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85BB8">
        <w:rPr>
          <w:rFonts w:ascii="Times New Roman" w:hAnsi="Times New Roman" w:cs="Times New Roman"/>
          <w:color w:val="000000"/>
          <w:lang w:bidi="pl-PL"/>
        </w:rPr>
        <w:t xml:space="preserve">przeniesienia pracownika na inne stanowisko urzędnicze w ramach </w:t>
      </w:r>
      <w:r w:rsidR="00B85BB8" w:rsidRPr="00B85BB8">
        <w:rPr>
          <w:rFonts w:ascii="Times New Roman" w:hAnsi="Times New Roman" w:cs="Times New Roman"/>
          <w:color w:val="000000"/>
          <w:lang w:bidi="pl-PL"/>
        </w:rPr>
        <w:t>PCS</w:t>
      </w:r>
      <w:r w:rsidRPr="00B85BB8">
        <w:rPr>
          <w:rFonts w:ascii="Times New Roman" w:hAnsi="Times New Roman" w:cs="Times New Roman"/>
          <w:color w:val="000000"/>
          <w:lang w:bidi="pl-PL"/>
        </w:rPr>
        <w:t xml:space="preserve"> lub zmian organizacyjnych, z wyłączeniem przesunięć z stanowisk doradców i asystentów oraz stanowisk pomocniczych i pracowników obsługi</w:t>
      </w:r>
      <w:r w:rsidR="001B0E45">
        <w:rPr>
          <w:rFonts w:ascii="Times New Roman" w:hAnsi="Times New Roman" w:cs="Times New Roman"/>
          <w:color w:val="000000"/>
          <w:lang w:bidi="pl-PL"/>
        </w:rPr>
        <w:t>,</w:t>
      </w:r>
    </w:p>
    <w:p w14:paraId="33E21B1C" w14:textId="6141005F" w:rsidR="00240CD3" w:rsidRPr="00B85BB8" w:rsidRDefault="00504351" w:rsidP="00B85BB8">
      <w:pPr>
        <w:pStyle w:val="Standard"/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85BB8">
        <w:rPr>
          <w:rFonts w:ascii="Times New Roman" w:hAnsi="Times New Roman" w:cs="Times New Roman"/>
          <w:color w:val="000000"/>
          <w:lang w:bidi="pl-PL"/>
        </w:rPr>
        <w:t>przeniesienia pracownika samorządowego zatrudnionego w innej jednostce organizacyjnej na podstawie porozumienia pracodawców</w:t>
      </w:r>
      <w:r w:rsidR="001B0E45">
        <w:rPr>
          <w:rFonts w:ascii="Times New Roman" w:hAnsi="Times New Roman" w:cs="Times New Roman"/>
          <w:color w:val="000000"/>
          <w:lang w:bidi="pl-PL"/>
        </w:rPr>
        <w:t>,</w:t>
      </w:r>
    </w:p>
    <w:p w14:paraId="0436D7DE" w14:textId="5235ACC1" w:rsidR="00240CD3" w:rsidRPr="00B85BB8" w:rsidRDefault="00B85BB8" w:rsidP="00B85BB8">
      <w:pPr>
        <w:pStyle w:val="Standard"/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85BB8">
        <w:rPr>
          <w:rFonts w:ascii="Times New Roman" w:hAnsi="Times New Roman" w:cs="Times New Roman"/>
          <w:color w:val="000000"/>
          <w:lang w:bidi="pl-PL"/>
        </w:rPr>
        <w:t>tak zwanego</w:t>
      </w:r>
      <w:r w:rsidR="00504351" w:rsidRPr="00B85BB8">
        <w:rPr>
          <w:rFonts w:ascii="Times New Roman" w:hAnsi="Times New Roman" w:cs="Times New Roman"/>
          <w:color w:val="000000"/>
          <w:lang w:bidi="pl-PL"/>
        </w:rPr>
        <w:t xml:space="preserve"> awansu wewnętrznego</w:t>
      </w:r>
      <w:r w:rsidR="001B0E45">
        <w:rPr>
          <w:rFonts w:ascii="Times New Roman" w:hAnsi="Times New Roman" w:cs="Times New Roman"/>
          <w:color w:val="000000"/>
          <w:lang w:bidi="pl-PL"/>
        </w:rPr>
        <w:t>,</w:t>
      </w:r>
    </w:p>
    <w:p w14:paraId="47041931" w14:textId="2E850AC0" w:rsidR="00240CD3" w:rsidRPr="00B85BB8" w:rsidRDefault="00504351" w:rsidP="00B85BB8">
      <w:pPr>
        <w:pStyle w:val="Standard"/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85BB8">
        <w:rPr>
          <w:rFonts w:ascii="Times New Roman" w:hAnsi="Times New Roman" w:cs="Times New Roman"/>
          <w:color w:val="000000"/>
          <w:lang w:bidi="pl-PL"/>
        </w:rPr>
        <w:t>zatrudnienie pracownika na czas usprawiedliwionej nieobecności w pracy urzędnika</w:t>
      </w:r>
      <w:r w:rsidR="001B0E45">
        <w:rPr>
          <w:rFonts w:ascii="Times New Roman" w:hAnsi="Times New Roman" w:cs="Times New Roman"/>
          <w:color w:val="000000"/>
          <w:lang w:bidi="pl-PL"/>
        </w:rPr>
        <w:t>,</w:t>
      </w:r>
    </w:p>
    <w:p w14:paraId="034759D3" w14:textId="03768AE4" w:rsidR="00240CD3" w:rsidRPr="00B85BB8" w:rsidRDefault="00504351" w:rsidP="00B85BB8">
      <w:pPr>
        <w:pStyle w:val="Standard"/>
        <w:numPr>
          <w:ilvl w:val="0"/>
          <w:numId w:val="2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85BB8">
        <w:rPr>
          <w:rFonts w:ascii="Times New Roman" w:hAnsi="Times New Roman" w:cs="Times New Roman"/>
          <w:color w:val="000000"/>
          <w:lang w:bidi="pl-PL"/>
        </w:rPr>
        <w:t>powierzenia pracownikowi samorządowemu na okres do 3 miesięcy w roku kalendarzowym innej pracy niż określona w umowie o pracę, zgodnie z jego kwalifikacjami.</w:t>
      </w:r>
    </w:p>
    <w:p w14:paraId="634DB224" w14:textId="2B1F7894" w:rsidR="00240CD3" w:rsidRPr="00B85BB8" w:rsidRDefault="00504351" w:rsidP="00B85BB8">
      <w:pPr>
        <w:pStyle w:val="Standard"/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85BB8">
        <w:rPr>
          <w:rFonts w:ascii="Times New Roman" w:hAnsi="Times New Roman" w:cs="Times New Roman"/>
          <w:color w:val="000000"/>
          <w:lang w:bidi="pl-PL"/>
        </w:rPr>
        <w:t xml:space="preserve">Niniejszy regulamin ma zastosowanie do naboru na wolne stanowisko urzędnicze w </w:t>
      </w:r>
      <w:r w:rsidR="00B85BB8" w:rsidRPr="00B85BB8">
        <w:rPr>
          <w:rFonts w:ascii="Times New Roman" w:hAnsi="Times New Roman" w:cs="Times New Roman"/>
          <w:color w:val="000000"/>
          <w:lang w:bidi="pl-PL"/>
        </w:rPr>
        <w:t>PCS</w:t>
      </w:r>
      <w:r w:rsidRPr="00B85BB8">
        <w:rPr>
          <w:rFonts w:ascii="Times New Roman" w:hAnsi="Times New Roman" w:cs="Times New Roman"/>
          <w:color w:val="000000"/>
          <w:lang w:bidi="pl-PL"/>
        </w:rPr>
        <w:t>, którego status prawny nie jest określony w odrębnych przepisach.</w:t>
      </w:r>
    </w:p>
    <w:p w14:paraId="6764A97F" w14:textId="77777777" w:rsidR="00B85BB8" w:rsidRPr="00B85BB8" w:rsidRDefault="00B85BB8">
      <w:pPr>
        <w:pStyle w:val="Standard"/>
        <w:rPr>
          <w:rFonts w:ascii="Times New Roman" w:hAnsi="Times New Roman" w:cs="Times New Roman"/>
          <w:color w:val="000000"/>
          <w:sz w:val="22"/>
          <w:lang w:bidi="pl-PL"/>
        </w:rPr>
      </w:pPr>
    </w:p>
    <w:p w14:paraId="36B7FBA7" w14:textId="77777777" w:rsidR="00240CD3" w:rsidRPr="00B85BB8" w:rsidRDefault="00504351" w:rsidP="00B85BB8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B85BB8">
        <w:rPr>
          <w:rFonts w:ascii="Times New Roman" w:hAnsi="Times New Roman" w:cs="Times New Roman"/>
          <w:color w:val="000000"/>
          <w:lang w:bidi="en-US"/>
        </w:rPr>
        <w:t>Rozdział II</w:t>
      </w:r>
    </w:p>
    <w:p w14:paraId="4B3E07B7" w14:textId="77777777" w:rsidR="00240CD3" w:rsidRPr="00B85BB8" w:rsidRDefault="00504351" w:rsidP="00B85BB8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B85BB8">
        <w:rPr>
          <w:rFonts w:ascii="Times New Roman" w:hAnsi="Times New Roman" w:cs="Times New Roman"/>
          <w:color w:val="000000"/>
          <w:lang w:bidi="pl-PL"/>
        </w:rPr>
        <w:t>Podjęcie decyzji o rozpoczęciu procedury rekrutacyjnej na wolne stanowisko urzędnicze</w:t>
      </w:r>
    </w:p>
    <w:p w14:paraId="25BACD5A" w14:textId="25FE292A" w:rsidR="00240CD3" w:rsidRDefault="00504351" w:rsidP="00B85BB8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B85BB8">
        <w:rPr>
          <w:rFonts w:ascii="Times New Roman" w:hAnsi="Times New Roman" w:cs="Times New Roman"/>
          <w:color w:val="000000"/>
          <w:lang w:bidi="pl-PL"/>
        </w:rPr>
        <w:t>§ 2</w:t>
      </w:r>
    </w:p>
    <w:p w14:paraId="227E03A8" w14:textId="77777777" w:rsidR="00B85BB8" w:rsidRPr="00B85BB8" w:rsidRDefault="00B85BB8" w:rsidP="00B85BB8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</w:p>
    <w:p w14:paraId="0A64AF52" w14:textId="072B0A30" w:rsidR="00240CD3" w:rsidRPr="00B10788" w:rsidRDefault="00504351" w:rsidP="00B10788">
      <w:pPr>
        <w:pStyle w:val="Standard"/>
        <w:numPr>
          <w:ilvl w:val="0"/>
          <w:numId w:val="3"/>
        </w:numPr>
        <w:jc w:val="both"/>
        <w:rPr>
          <w:rFonts w:ascii="Times New Roman" w:hAnsi="Times New Roman" w:cs="Times New Roman"/>
          <w:color w:val="000000"/>
          <w:lang w:bidi="en-US"/>
        </w:rPr>
      </w:pPr>
      <w:r w:rsidRPr="00B10788">
        <w:rPr>
          <w:rFonts w:ascii="Times New Roman" w:hAnsi="Times New Roman" w:cs="Times New Roman"/>
          <w:color w:val="000000"/>
          <w:lang w:bidi="en-US"/>
        </w:rPr>
        <w:t xml:space="preserve">Decyzję o rozpoczęciu procedury rekrutacyjnej podejmuje </w:t>
      </w:r>
      <w:r w:rsidR="00B10788" w:rsidRPr="00B10788">
        <w:rPr>
          <w:rFonts w:ascii="Times New Roman" w:hAnsi="Times New Roman" w:cs="Times New Roman"/>
          <w:color w:val="000000"/>
          <w:lang w:bidi="en-US"/>
        </w:rPr>
        <w:t>Kierownik PCS</w:t>
      </w:r>
      <w:r w:rsidRPr="00B10788">
        <w:rPr>
          <w:rFonts w:ascii="Times New Roman" w:hAnsi="Times New Roman" w:cs="Times New Roman"/>
          <w:color w:val="000000"/>
          <w:lang w:bidi="en-US"/>
        </w:rPr>
        <w:t>.</w:t>
      </w:r>
    </w:p>
    <w:p w14:paraId="3624C775" w14:textId="2676423F" w:rsidR="00240CD3" w:rsidRPr="00B10788" w:rsidRDefault="00504351" w:rsidP="00B10788">
      <w:pPr>
        <w:pStyle w:val="Standard"/>
        <w:numPr>
          <w:ilvl w:val="0"/>
          <w:numId w:val="3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Opis stanowiska zawiera:</w:t>
      </w:r>
    </w:p>
    <w:p w14:paraId="3C049A16" w14:textId="2B4E8CC6" w:rsidR="00240CD3" w:rsidRPr="00B10788" w:rsidRDefault="00504351" w:rsidP="00B10788">
      <w:pPr>
        <w:pStyle w:val="Standard"/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dokładne określenie stanowiska pracy i jego usytuowanie w komórce organizacyjnej,</w:t>
      </w:r>
    </w:p>
    <w:p w14:paraId="17981BE1" w14:textId="1974A4DB" w:rsidR="00240CD3" w:rsidRPr="00B10788" w:rsidRDefault="00504351" w:rsidP="00B10788">
      <w:pPr>
        <w:pStyle w:val="Standard"/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określenie niezbędnych i dodatkowych wymagań na stanowisku pracy, szczegółowo określających wymagane kwalifikacje i kompetencje, w tym w szczególności: wykształcenie, doświadczenie zawodowe, umiejętności</w:t>
      </w:r>
      <w:r w:rsidR="00D659F0">
        <w:rPr>
          <w:rFonts w:ascii="Times New Roman" w:hAnsi="Times New Roman" w:cs="Times New Roman"/>
          <w:color w:val="000000"/>
          <w:lang w:bidi="pl-PL"/>
        </w:rPr>
        <w:t>,</w:t>
      </w:r>
      <w:r w:rsidRPr="00B10788">
        <w:rPr>
          <w:rFonts w:ascii="Times New Roman" w:hAnsi="Times New Roman" w:cs="Times New Roman"/>
          <w:color w:val="000000"/>
          <w:lang w:bidi="pl-PL"/>
        </w:rPr>
        <w:t xml:space="preserve"> a także cechy i predyspozycje osobow</w:t>
      </w:r>
      <w:r w:rsidR="00D659F0">
        <w:rPr>
          <w:rFonts w:ascii="Times New Roman" w:hAnsi="Times New Roman" w:cs="Times New Roman"/>
          <w:color w:val="000000"/>
          <w:lang w:bidi="pl-PL"/>
        </w:rPr>
        <w:t>e</w:t>
      </w:r>
      <w:r w:rsidRPr="00B10788">
        <w:rPr>
          <w:rFonts w:ascii="Times New Roman" w:hAnsi="Times New Roman" w:cs="Times New Roman"/>
          <w:color w:val="000000"/>
          <w:lang w:bidi="pl-PL"/>
        </w:rPr>
        <w:t>,</w:t>
      </w:r>
    </w:p>
    <w:p w14:paraId="41725111" w14:textId="24C78BC3" w:rsidR="00240CD3" w:rsidRPr="00B10788" w:rsidRDefault="00504351" w:rsidP="00B10788">
      <w:pPr>
        <w:pStyle w:val="Standard"/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zakres zadań wykonywanych na danym stanowisku pracy,</w:t>
      </w:r>
    </w:p>
    <w:p w14:paraId="599CDA35" w14:textId="596A91FD" w:rsidR="00240CD3" w:rsidRPr="00B10788" w:rsidRDefault="00504351" w:rsidP="00B10788">
      <w:pPr>
        <w:pStyle w:val="Standard"/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określenie zakresu odpowiedzialności na danym stanowisku,</w:t>
      </w:r>
    </w:p>
    <w:p w14:paraId="716C05B5" w14:textId="04928229" w:rsidR="00240CD3" w:rsidRPr="00B10788" w:rsidRDefault="00504351" w:rsidP="00B10788">
      <w:pPr>
        <w:pStyle w:val="Standard"/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informacje o warunkach pracy na danym stanowisku,</w:t>
      </w:r>
    </w:p>
    <w:p w14:paraId="5823E484" w14:textId="69CD6813" w:rsidR="00240CD3" w:rsidRPr="00B10788" w:rsidRDefault="00504351" w:rsidP="00B10788">
      <w:pPr>
        <w:pStyle w:val="Standard"/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inne wyznaczniki określające indywidualny charakter danego stanowiska.</w:t>
      </w:r>
    </w:p>
    <w:p w14:paraId="19AD1704" w14:textId="4A8F988C" w:rsidR="004031B5" w:rsidRDefault="00504351" w:rsidP="004031B5">
      <w:pPr>
        <w:pStyle w:val="Standard"/>
        <w:numPr>
          <w:ilvl w:val="0"/>
          <w:numId w:val="3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Akceptacja opisu stanowiska powoduje rozpoczęcie procedury naboru kandydatów na wolne stanowisko urzędnicze.</w:t>
      </w:r>
    </w:p>
    <w:p w14:paraId="01DC0E93" w14:textId="77777777" w:rsidR="00A20ACB" w:rsidRPr="00A20ACB" w:rsidRDefault="00A20ACB" w:rsidP="00A20ACB">
      <w:pPr>
        <w:pStyle w:val="Standard"/>
        <w:ind w:left="720"/>
        <w:jc w:val="both"/>
        <w:rPr>
          <w:rFonts w:ascii="Times New Roman" w:hAnsi="Times New Roman" w:cs="Times New Roman"/>
          <w:color w:val="000000"/>
          <w:sz w:val="16"/>
          <w:szCs w:val="16"/>
          <w:lang w:bidi="pl-PL"/>
        </w:rPr>
      </w:pPr>
    </w:p>
    <w:p w14:paraId="2116D443" w14:textId="480E1560" w:rsidR="00240CD3" w:rsidRPr="00B10788" w:rsidRDefault="00504351" w:rsidP="00B10788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B10788">
        <w:rPr>
          <w:rFonts w:ascii="Times New Roman" w:hAnsi="Times New Roman" w:cs="Times New Roman"/>
          <w:color w:val="000000"/>
          <w:lang w:bidi="en-US"/>
        </w:rPr>
        <w:t>Rozdział III</w:t>
      </w:r>
    </w:p>
    <w:p w14:paraId="03D9C09F" w14:textId="77777777" w:rsidR="00240CD3" w:rsidRPr="00B10788" w:rsidRDefault="00504351" w:rsidP="00B10788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Etapy naboru</w:t>
      </w:r>
    </w:p>
    <w:p w14:paraId="53BF42AA" w14:textId="77777777" w:rsidR="00240CD3" w:rsidRPr="00B10788" w:rsidRDefault="00504351" w:rsidP="00B10788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§ 3</w:t>
      </w:r>
    </w:p>
    <w:p w14:paraId="6B6D68B8" w14:textId="77777777" w:rsidR="00240CD3" w:rsidRPr="00B10788" w:rsidRDefault="00504351" w:rsidP="00B10788">
      <w:pPr>
        <w:pStyle w:val="Standard"/>
        <w:numPr>
          <w:ilvl w:val="0"/>
          <w:numId w:val="5"/>
        </w:numPr>
        <w:jc w:val="both"/>
        <w:rPr>
          <w:rFonts w:ascii="Times New Roman" w:hAnsi="Times New Roman" w:cs="Times New Roman"/>
          <w:color w:val="000000"/>
          <w:lang w:bidi="en-US"/>
        </w:rPr>
      </w:pPr>
      <w:r w:rsidRPr="00B10788">
        <w:rPr>
          <w:rFonts w:ascii="Times New Roman" w:hAnsi="Times New Roman" w:cs="Times New Roman"/>
          <w:color w:val="000000"/>
          <w:lang w:bidi="en-US"/>
        </w:rPr>
        <w:lastRenderedPageBreak/>
        <w:t>Nabór obejmuje:</w:t>
      </w:r>
    </w:p>
    <w:p w14:paraId="5F574970" w14:textId="6219F1C9" w:rsidR="00240CD3" w:rsidRPr="00B10788" w:rsidRDefault="00504351" w:rsidP="00B10788">
      <w:pPr>
        <w:pStyle w:val="Standard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powołanie Komisji Rekrutacyjnej,</w:t>
      </w:r>
    </w:p>
    <w:p w14:paraId="32A92B6D" w14:textId="67FD6556" w:rsidR="00240CD3" w:rsidRPr="00B10788" w:rsidRDefault="00504351" w:rsidP="00B10788">
      <w:pPr>
        <w:pStyle w:val="Standard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ogłoszenie o naborze na wolne stanowisko,</w:t>
      </w:r>
    </w:p>
    <w:p w14:paraId="1EF3B0FE" w14:textId="5BF36223" w:rsidR="00240CD3" w:rsidRPr="00B10788" w:rsidRDefault="00504351" w:rsidP="00B10788">
      <w:pPr>
        <w:pStyle w:val="Standard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przyjmowanie dokumentów aplikacyjnych,</w:t>
      </w:r>
    </w:p>
    <w:p w14:paraId="05D9C330" w14:textId="591A10E1" w:rsidR="00240CD3" w:rsidRPr="00B10788" w:rsidRDefault="00504351" w:rsidP="00B10788">
      <w:pPr>
        <w:pStyle w:val="Standard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wstępną ocenę złożonych dokumentów aplikacyjnych,</w:t>
      </w:r>
    </w:p>
    <w:p w14:paraId="0E21C3C9" w14:textId="38537911" w:rsidR="00240CD3" w:rsidRPr="00B10788" w:rsidRDefault="00504351" w:rsidP="00B10788">
      <w:pPr>
        <w:pStyle w:val="Standard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postępowanie sprawdzające – rozmowa kwalifikacyjna,</w:t>
      </w:r>
      <w:r w:rsidR="00B10788" w:rsidRPr="00B10788">
        <w:rPr>
          <w:rFonts w:ascii="Times New Roman" w:hAnsi="Times New Roman" w:cs="Times New Roman"/>
          <w:color w:val="000000"/>
          <w:lang w:bidi="pl-PL"/>
        </w:rPr>
        <w:t xml:space="preserve"> test sprawdzający</w:t>
      </w:r>
      <w:r w:rsidR="00D659F0">
        <w:rPr>
          <w:rFonts w:ascii="Times New Roman" w:hAnsi="Times New Roman" w:cs="Times New Roman"/>
          <w:color w:val="000000"/>
          <w:lang w:bidi="pl-PL"/>
        </w:rPr>
        <w:t xml:space="preserve"> (opcjonalnie)</w:t>
      </w:r>
      <w:r w:rsidR="001B0E45">
        <w:rPr>
          <w:rFonts w:ascii="Times New Roman" w:hAnsi="Times New Roman" w:cs="Times New Roman"/>
          <w:color w:val="000000"/>
          <w:lang w:bidi="pl-PL"/>
        </w:rPr>
        <w:t>,</w:t>
      </w:r>
    </w:p>
    <w:p w14:paraId="4060A41A" w14:textId="62303A61" w:rsidR="00240CD3" w:rsidRPr="00B10788" w:rsidRDefault="00504351" w:rsidP="00B10788">
      <w:pPr>
        <w:pStyle w:val="Standard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sporządzenie protokołu z przeprowadzonego naboru,</w:t>
      </w:r>
    </w:p>
    <w:p w14:paraId="5684481E" w14:textId="0CA83DBB" w:rsidR="00240CD3" w:rsidRPr="00B10788" w:rsidRDefault="00504351" w:rsidP="00B10788">
      <w:pPr>
        <w:pStyle w:val="Standard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podjęcie decyzji o zatrudnieniu i podpisaniu umowy o pracę,</w:t>
      </w:r>
    </w:p>
    <w:p w14:paraId="2BCF9C76" w14:textId="2CDAA3AE" w:rsidR="00240CD3" w:rsidRPr="00B10788" w:rsidRDefault="00504351" w:rsidP="00B10788">
      <w:pPr>
        <w:pStyle w:val="Standard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ogłoszenie wyników naboru.</w:t>
      </w:r>
    </w:p>
    <w:p w14:paraId="56B2347B" w14:textId="77777777" w:rsidR="00240CD3" w:rsidRDefault="00240CD3">
      <w:pPr>
        <w:pStyle w:val="Standard"/>
        <w:rPr>
          <w:rFonts w:ascii="Times New Roman" w:hAnsi="Times New Roman" w:cs="Times New Roman"/>
          <w:color w:val="000000"/>
          <w:lang w:bidi="pl-PL"/>
        </w:rPr>
      </w:pPr>
    </w:p>
    <w:p w14:paraId="0D9435D1" w14:textId="77777777" w:rsidR="00240CD3" w:rsidRPr="00B10788" w:rsidRDefault="00504351" w:rsidP="00B10788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B10788">
        <w:rPr>
          <w:rFonts w:ascii="Times New Roman" w:hAnsi="Times New Roman" w:cs="Times New Roman"/>
          <w:color w:val="000000"/>
          <w:lang w:bidi="en-US"/>
        </w:rPr>
        <w:t>Rozdział IV</w:t>
      </w:r>
    </w:p>
    <w:p w14:paraId="09E15252" w14:textId="77777777" w:rsidR="00240CD3" w:rsidRPr="00B10788" w:rsidRDefault="00504351" w:rsidP="00B10788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Powołanie Komisji Rekrutacyjnej</w:t>
      </w:r>
    </w:p>
    <w:p w14:paraId="241FBA87" w14:textId="1BECC773" w:rsidR="00240CD3" w:rsidRDefault="00504351" w:rsidP="00B10788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§ 4</w:t>
      </w:r>
    </w:p>
    <w:p w14:paraId="65AC50A8" w14:textId="77777777" w:rsidR="00B10788" w:rsidRPr="00B10788" w:rsidRDefault="00B10788" w:rsidP="00B10788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</w:p>
    <w:p w14:paraId="7043A35C" w14:textId="7280FCB2" w:rsidR="00240CD3" w:rsidRPr="00B10788" w:rsidRDefault="00504351" w:rsidP="006D7B53">
      <w:pPr>
        <w:pStyle w:val="Standard"/>
        <w:numPr>
          <w:ilvl w:val="0"/>
          <w:numId w:val="8"/>
        </w:numPr>
        <w:jc w:val="both"/>
        <w:rPr>
          <w:rFonts w:ascii="Times New Roman" w:hAnsi="Times New Roman" w:cs="Times New Roman"/>
          <w:color w:val="000000"/>
          <w:lang w:bidi="en-US"/>
        </w:rPr>
      </w:pPr>
      <w:r w:rsidRPr="00B10788">
        <w:rPr>
          <w:rFonts w:ascii="Times New Roman" w:hAnsi="Times New Roman" w:cs="Times New Roman"/>
          <w:color w:val="000000"/>
          <w:lang w:bidi="en-US"/>
        </w:rPr>
        <w:t xml:space="preserve">Komisję Rekrutacyjną, wraz z wskazaniem pełnionych w niej funkcji powołuje </w:t>
      </w:r>
      <w:r w:rsidR="00B10788">
        <w:rPr>
          <w:rFonts w:ascii="Times New Roman" w:hAnsi="Times New Roman" w:cs="Times New Roman"/>
          <w:color w:val="000000"/>
          <w:lang w:bidi="en-US"/>
        </w:rPr>
        <w:t>Kierownik PCS</w:t>
      </w:r>
      <w:r w:rsidR="00951D62">
        <w:rPr>
          <w:rFonts w:ascii="Times New Roman" w:hAnsi="Times New Roman" w:cs="Times New Roman"/>
          <w:color w:val="000000"/>
          <w:lang w:bidi="en-US"/>
        </w:rPr>
        <w:t>.</w:t>
      </w:r>
    </w:p>
    <w:p w14:paraId="6DDEE3D9" w14:textId="59FAF6C6" w:rsidR="00240CD3" w:rsidRPr="00B10788" w:rsidRDefault="00504351" w:rsidP="006D7B53">
      <w:pPr>
        <w:pStyle w:val="Standard"/>
        <w:numPr>
          <w:ilvl w:val="0"/>
          <w:numId w:val="8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W skład Komisji Rekrutacyjnej wchodzą:</w:t>
      </w:r>
    </w:p>
    <w:p w14:paraId="1AD7FD89" w14:textId="45BE8F15" w:rsidR="00240CD3" w:rsidRPr="00B10788" w:rsidRDefault="00951D62" w:rsidP="006D7B53">
      <w:pPr>
        <w:pStyle w:val="Standard"/>
        <w:numPr>
          <w:ilvl w:val="0"/>
          <w:numId w:val="9"/>
        </w:numPr>
        <w:jc w:val="both"/>
        <w:rPr>
          <w:rFonts w:ascii="Times New Roman" w:hAnsi="Times New Roman" w:cs="Times New Roman"/>
          <w:color w:val="000000"/>
          <w:lang w:bidi="pl-PL"/>
        </w:rPr>
      </w:pPr>
      <w:r>
        <w:rPr>
          <w:rFonts w:ascii="Times New Roman" w:hAnsi="Times New Roman" w:cs="Times New Roman"/>
          <w:color w:val="000000"/>
          <w:lang w:bidi="pl-PL"/>
        </w:rPr>
        <w:t>k</w:t>
      </w:r>
      <w:r w:rsidR="006D7B53">
        <w:rPr>
          <w:rFonts w:ascii="Times New Roman" w:hAnsi="Times New Roman" w:cs="Times New Roman"/>
          <w:color w:val="000000"/>
          <w:lang w:bidi="pl-PL"/>
        </w:rPr>
        <w:t>ierownik</w:t>
      </w:r>
      <w:r>
        <w:rPr>
          <w:rFonts w:ascii="Times New Roman" w:hAnsi="Times New Roman" w:cs="Times New Roman"/>
          <w:color w:val="000000"/>
          <w:lang w:bidi="pl-PL"/>
        </w:rPr>
        <w:t>,</w:t>
      </w:r>
    </w:p>
    <w:p w14:paraId="6B26346D" w14:textId="4FF7583D" w:rsidR="00240CD3" w:rsidRDefault="00951D62" w:rsidP="006D7B53">
      <w:pPr>
        <w:pStyle w:val="Standard"/>
        <w:numPr>
          <w:ilvl w:val="0"/>
          <w:numId w:val="9"/>
        </w:numPr>
        <w:jc w:val="both"/>
        <w:rPr>
          <w:rFonts w:ascii="Times New Roman" w:hAnsi="Times New Roman" w:cs="Times New Roman"/>
          <w:color w:val="000000"/>
          <w:lang w:bidi="pl-PL"/>
        </w:rPr>
      </w:pPr>
      <w:r>
        <w:rPr>
          <w:rFonts w:ascii="Times New Roman" w:hAnsi="Times New Roman" w:cs="Times New Roman"/>
          <w:color w:val="000000"/>
          <w:lang w:bidi="pl-PL"/>
        </w:rPr>
        <w:t>z</w:t>
      </w:r>
      <w:r w:rsidR="006D7B53">
        <w:rPr>
          <w:rFonts w:ascii="Times New Roman" w:hAnsi="Times New Roman" w:cs="Times New Roman"/>
          <w:color w:val="000000"/>
          <w:lang w:bidi="pl-PL"/>
        </w:rPr>
        <w:t>astępca kierownika</w:t>
      </w:r>
      <w:r>
        <w:rPr>
          <w:rFonts w:ascii="Times New Roman" w:hAnsi="Times New Roman" w:cs="Times New Roman"/>
          <w:color w:val="000000"/>
          <w:lang w:bidi="pl-PL"/>
        </w:rPr>
        <w:t>,</w:t>
      </w:r>
    </w:p>
    <w:p w14:paraId="32CA7CBC" w14:textId="3A83EF52" w:rsidR="006D7B53" w:rsidRPr="00B10788" w:rsidRDefault="00951D62" w:rsidP="006D7B53">
      <w:pPr>
        <w:pStyle w:val="Standard"/>
        <w:numPr>
          <w:ilvl w:val="0"/>
          <w:numId w:val="9"/>
        </w:numPr>
        <w:jc w:val="both"/>
        <w:rPr>
          <w:rFonts w:ascii="Times New Roman" w:hAnsi="Times New Roman" w:cs="Times New Roman"/>
          <w:color w:val="000000"/>
          <w:lang w:bidi="pl-PL"/>
        </w:rPr>
      </w:pPr>
      <w:r>
        <w:rPr>
          <w:rFonts w:ascii="Times New Roman" w:hAnsi="Times New Roman" w:cs="Times New Roman"/>
          <w:color w:val="000000"/>
          <w:lang w:bidi="pl-PL"/>
        </w:rPr>
        <w:t>o</w:t>
      </w:r>
      <w:r w:rsidR="006D7B53">
        <w:rPr>
          <w:rFonts w:ascii="Times New Roman" w:hAnsi="Times New Roman" w:cs="Times New Roman"/>
          <w:color w:val="000000"/>
          <w:lang w:bidi="pl-PL"/>
        </w:rPr>
        <w:t>soba wyznaczona przez Kierownika PCS do pełnienia funkcji członka komisji</w:t>
      </w:r>
      <w:r>
        <w:rPr>
          <w:rFonts w:ascii="Times New Roman" w:hAnsi="Times New Roman" w:cs="Times New Roman"/>
          <w:color w:val="000000"/>
          <w:lang w:bidi="pl-PL"/>
        </w:rPr>
        <w:t>.</w:t>
      </w:r>
    </w:p>
    <w:p w14:paraId="33B63AA0" w14:textId="596B25AF" w:rsidR="00240CD3" w:rsidRPr="00B10788" w:rsidRDefault="00504351" w:rsidP="006D7B53">
      <w:pPr>
        <w:pStyle w:val="Standard"/>
        <w:numPr>
          <w:ilvl w:val="0"/>
          <w:numId w:val="8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Komisja pracuje w składzie co najmniej 2-osobowym, w tym przewodniczący Komisji</w:t>
      </w:r>
      <w:r w:rsidR="00951D62">
        <w:rPr>
          <w:rFonts w:ascii="Times New Roman" w:hAnsi="Times New Roman" w:cs="Times New Roman"/>
          <w:color w:val="000000"/>
          <w:lang w:bidi="pl-PL"/>
        </w:rPr>
        <w:t>.</w:t>
      </w:r>
    </w:p>
    <w:p w14:paraId="70F3DDDE" w14:textId="68AFF43A" w:rsidR="00240CD3" w:rsidRPr="00B10788" w:rsidRDefault="00504351" w:rsidP="006D7B53">
      <w:pPr>
        <w:pStyle w:val="Standard"/>
        <w:numPr>
          <w:ilvl w:val="0"/>
          <w:numId w:val="8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>W pracach Komisji nie może uczestniczyć osoba, która jest małżonkiem lub krewnym albo powinowatym do drugiego stopnia włącznie osoby, której dotyczy postępowanie konkursowe, albo pozostaje wobec niej w takim stosunku prawnym lub faktycznym, że</w:t>
      </w:r>
      <w:r w:rsidR="006D7B53">
        <w:rPr>
          <w:rFonts w:ascii="Times New Roman" w:hAnsi="Times New Roman" w:cs="Times New Roman"/>
          <w:color w:val="000000"/>
          <w:lang w:bidi="pl-PL"/>
        </w:rPr>
        <w:t> </w:t>
      </w:r>
      <w:r w:rsidRPr="00B10788">
        <w:rPr>
          <w:rFonts w:ascii="Times New Roman" w:hAnsi="Times New Roman" w:cs="Times New Roman"/>
          <w:color w:val="000000"/>
          <w:lang w:bidi="pl-PL"/>
        </w:rPr>
        <w:t>może to budzić uzasadnione wątpliwości co do jej bezstronności.</w:t>
      </w:r>
    </w:p>
    <w:p w14:paraId="5693945E" w14:textId="645C1825" w:rsidR="00240CD3" w:rsidRPr="00B10788" w:rsidRDefault="00504351" w:rsidP="006D7B53">
      <w:pPr>
        <w:pStyle w:val="Standard"/>
        <w:numPr>
          <w:ilvl w:val="0"/>
          <w:numId w:val="8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B10788">
        <w:rPr>
          <w:rFonts w:ascii="Times New Roman" w:hAnsi="Times New Roman" w:cs="Times New Roman"/>
          <w:color w:val="000000"/>
          <w:lang w:bidi="pl-PL"/>
        </w:rPr>
        <w:t xml:space="preserve">Komisja działa do czasu zakończenia procedury </w:t>
      </w:r>
      <w:proofErr w:type="spellStart"/>
      <w:r w:rsidRPr="00B10788">
        <w:rPr>
          <w:rFonts w:ascii="Times New Roman" w:hAnsi="Times New Roman" w:cs="Times New Roman"/>
          <w:color w:val="000000"/>
          <w:lang w:bidi="pl-PL"/>
        </w:rPr>
        <w:t>nabor</w:t>
      </w:r>
      <w:r w:rsidR="00987B79">
        <w:rPr>
          <w:rFonts w:ascii="Times New Roman" w:hAnsi="Times New Roman" w:cs="Times New Roman"/>
          <w:color w:val="000000"/>
          <w:lang w:bidi="pl-PL"/>
        </w:rPr>
        <w:t>owej</w:t>
      </w:r>
      <w:proofErr w:type="spellEnd"/>
      <w:r w:rsidR="00987B79">
        <w:rPr>
          <w:rFonts w:ascii="Times New Roman" w:hAnsi="Times New Roman" w:cs="Times New Roman"/>
          <w:color w:val="000000"/>
          <w:lang w:bidi="pl-PL"/>
        </w:rPr>
        <w:t>.</w:t>
      </w:r>
    </w:p>
    <w:p w14:paraId="43065891" w14:textId="77777777" w:rsidR="00B10788" w:rsidRDefault="00B10788">
      <w:pPr>
        <w:pStyle w:val="Standard"/>
        <w:jc w:val="center"/>
        <w:rPr>
          <w:rFonts w:ascii="Times New Roman" w:hAnsi="Times New Roman" w:cs="Times New Roman"/>
          <w:color w:val="000000"/>
          <w:sz w:val="22"/>
          <w:szCs w:val="22"/>
          <w:lang w:bidi="en-US"/>
        </w:rPr>
      </w:pPr>
    </w:p>
    <w:p w14:paraId="76AFCAC3" w14:textId="189FBC45" w:rsidR="00240CD3" w:rsidRPr="006D7B53" w:rsidRDefault="00504351" w:rsidP="006D7B53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6D7B53">
        <w:rPr>
          <w:rFonts w:ascii="Times New Roman" w:hAnsi="Times New Roman" w:cs="Times New Roman"/>
          <w:color w:val="000000"/>
          <w:lang w:bidi="en-US"/>
        </w:rPr>
        <w:t>Rozdział V</w:t>
      </w:r>
    </w:p>
    <w:p w14:paraId="51029B44" w14:textId="77777777" w:rsidR="00240CD3" w:rsidRPr="006D7B53" w:rsidRDefault="00504351" w:rsidP="006D7B53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6D7B53">
        <w:rPr>
          <w:rFonts w:ascii="Times New Roman" w:hAnsi="Times New Roman" w:cs="Times New Roman"/>
          <w:color w:val="000000"/>
          <w:lang w:bidi="pl-PL"/>
        </w:rPr>
        <w:t>Ogłoszenie o naborze na wolne stanowisko</w:t>
      </w:r>
    </w:p>
    <w:p w14:paraId="6C0B666D" w14:textId="39ADF14E" w:rsidR="00240CD3" w:rsidRPr="006D7B53" w:rsidRDefault="00504351" w:rsidP="006D7B53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6D7B53">
        <w:rPr>
          <w:rFonts w:ascii="Times New Roman" w:hAnsi="Times New Roman" w:cs="Times New Roman"/>
          <w:color w:val="000000"/>
          <w:lang w:bidi="pl-PL"/>
        </w:rPr>
        <w:t>§ 5</w:t>
      </w:r>
    </w:p>
    <w:p w14:paraId="610F19B9" w14:textId="77777777" w:rsidR="006D7B53" w:rsidRPr="00B85BB8" w:rsidRDefault="006D7B53">
      <w:pPr>
        <w:pStyle w:val="Standard"/>
        <w:jc w:val="center"/>
        <w:rPr>
          <w:rFonts w:ascii="Times New Roman" w:hAnsi="Times New Roman" w:cs="Times New Roman"/>
          <w:color w:val="000000"/>
          <w:sz w:val="22"/>
          <w:lang w:bidi="pl-PL"/>
        </w:rPr>
      </w:pPr>
    </w:p>
    <w:p w14:paraId="0C6564ED" w14:textId="60DEE3A2" w:rsidR="00240CD3" w:rsidRPr="006D7B53" w:rsidRDefault="00504351" w:rsidP="006D7B53">
      <w:pPr>
        <w:pStyle w:val="Standard"/>
        <w:numPr>
          <w:ilvl w:val="0"/>
          <w:numId w:val="11"/>
        </w:numPr>
        <w:jc w:val="both"/>
        <w:rPr>
          <w:rFonts w:ascii="Times New Roman" w:hAnsi="Times New Roman" w:cs="Times New Roman"/>
          <w:color w:val="000000"/>
          <w:lang w:bidi="en-US"/>
        </w:rPr>
      </w:pPr>
      <w:r w:rsidRPr="006D7B53">
        <w:rPr>
          <w:rFonts w:ascii="Times New Roman" w:hAnsi="Times New Roman" w:cs="Times New Roman"/>
          <w:color w:val="000000"/>
          <w:lang w:bidi="en-US"/>
        </w:rPr>
        <w:t xml:space="preserve">Ogłoszenie o naborze </w:t>
      </w:r>
      <w:r w:rsidR="00987B79">
        <w:rPr>
          <w:rFonts w:ascii="Times New Roman" w:hAnsi="Times New Roman" w:cs="Times New Roman"/>
          <w:color w:val="000000"/>
          <w:lang w:bidi="en-US"/>
        </w:rPr>
        <w:t>na</w:t>
      </w:r>
      <w:r w:rsidRPr="006D7B53">
        <w:rPr>
          <w:rFonts w:ascii="Times New Roman" w:hAnsi="Times New Roman" w:cs="Times New Roman"/>
          <w:color w:val="000000"/>
          <w:lang w:bidi="en-US"/>
        </w:rPr>
        <w:t xml:space="preserve"> woln</w:t>
      </w:r>
      <w:r w:rsidR="00987B79">
        <w:rPr>
          <w:rFonts w:ascii="Times New Roman" w:hAnsi="Times New Roman" w:cs="Times New Roman"/>
          <w:color w:val="000000"/>
          <w:lang w:bidi="en-US"/>
        </w:rPr>
        <w:t>e</w:t>
      </w:r>
      <w:r w:rsidRPr="006D7B53">
        <w:rPr>
          <w:rFonts w:ascii="Times New Roman" w:hAnsi="Times New Roman" w:cs="Times New Roman"/>
          <w:color w:val="000000"/>
          <w:lang w:bidi="en-US"/>
        </w:rPr>
        <w:t xml:space="preserve"> stanowisk</w:t>
      </w:r>
      <w:r w:rsidR="00987B79">
        <w:rPr>
          <w:rFonts w:ascii="Times New Roman" w:hAnsi="Times New Roman" w:cs="Times New Roman"/>
          <w:color w:val="000000"/>
          <w:lang w:bidi="en-US"/>
        </w:rPr>
        <w:t>o</w:t>
      </w:r>
      <w:r w:rsidRPr="006D7B53">
        <w:rPr>
          <w:rFonts w:ascii="Times New Roman" w:hAnsi="Times New Roman" w:cs="Times New Roman"/>
          <w:color w:val="000000"/>
          <w:lang w:bidi="en-US"/>
        </w:rPr>
        <w:t xml:space="preserve"> urzędnicz</w:t>
      </w:r>
      <w:r w:rsidR="00987B79">
        <w:rPr>
          <w:rFonts w:ascii="Times New Roman" w:hAnsi="Times New Roman" w:cs="Times New Roman"/>
          <w:color w:val="000000"/>
          <w:lang w:bidi="en-US"/>
        </w:rPr>
        <w:t>e</w:t>
      </w:r>
      <w:r w:rsidRPr="006D7B53">
        <w:rPr>
          <w:rFonts w:ascii="Times New Roman" w:hAnsi="Times New Roman" w:cs="Times New Roman"/>
          <w:color w:val="000000"/>
          <w:lang w:bidi="en-US"/>
        </w:rPr>
        <w:t>, w tym kierownicz</w:t>
      </w:r>
      <w:r w:rsidR="00987B79">
        <w:rPr>
          <w:rFonts w:ascii="Times New Roman" w:hAnsi="Times New Roman" w:cs="Times New Roman"/>
          <w:color w:val="000000"/>
          <w:lang w:bidi="en-US"/>
        </w:rPr>
        <w:t>e</w:t>
      </w:r>
      <w:r w:rsidRPr="006D7B53">
        <w:rPr>
          <w:rFonts w:ascii="Times New Roman" w:hAnsi="Times New Roman" w:cs="Times New Roman"/>
          <w:color w:val="000000"/>
          <w:lang w:bidi="en-US"/>
        </w:rPr>
        <w:t xml:space="preserve"> stanowisk</w:t>
      </w:r>
      <w:r w:rsidR="00987B79">
        <w:rPr>
          <w:rFonts w:ascii="Times New Roman" w:hAnsi="Times New Roman" w:cs="Times New Roman"/>
          <w:color w:val="000000"/>
          <w:lang w:bidi="en-US"/>
        </w:rPr>
        <w:t>o</w:t>
      </w:r>
      <w:r w:rsidRPr="006D7B53">
        <w:rPr>
          <w:rFonts w:ascii="Times New Roman" w:hAnsi="Times New Roman" w:cs="Times New Roman"/>
          <w:color w:val="000000"/>
          <w:lang w:bidi="en-US"/>
        </w:rPr>
        <w:t xml:space="preserve"> urzędnicz</w:t>
      </w:r>
      <w:r w:rsidR="00987B79">
        <w:rPr>
          <w:rFonts w:ascii="Times New Roman" w:hAnsi="Times New Roman" w:cs="Times New Roman"/>
          <w:color w:val="000000"/>
          <w:lang w:bidi="en-US"/>
        </w:rPr>
        <w:t>e</w:t>
      </w:r>
      <w:r w:rsidRPr="006D7B53">
        <w:rPr>
          <w:rFonts w:ascii="Times New Roman" w:hAnsi="Times New Roman" w:cs="Times New Roman"/>
          <w:color w:val="000000"/>
          <w:lang w:bidi="en-US"/>
        </w:rPr>
        <w:t xml:space="preserve"> obligatoryjnie umieszcza się:</w:t>
      </w:r>
    </w:p>
    <w:p w14:paraId="593735EE" w14:textId="72ED20C2" w:rsidR="00240CD3" w:rsidRPr="001B0E45" w:rsidRDefault="00504351" w:rsidP="007C4B3D">
      <w:pPr>
        <w:pStyle w:val="Standard"/>
        <w:numPr>
          <w:ilvl w:val="0"/>
          <w:numId w:val="12"/>
        </w:numPr>
        <w:jc w:val="both"/>
        <w:rPr>
          <w:rFonts w:ascii="Times New Roman" w:hAnsi="Times New Roman" w:cs="Times New Roman"/>
          <w:lang w:bidi="pl-PL"/>
        </w:rPr>
      </w:pPr>
      <w:r w:rsidRPr="001B0E45">
        <w:rPr>
          <w:rFonts w:ascii="Times New Roman" w:hAnsi="Times New Roman" w:cs="Times New Roman"/>
          <w:lang w:bidi="pl-PL"/>
        </w:rPr>
        <w:t>w Biuletynie Informacji Publicznej, o którym mowa w ustawie z dnia</w:t>
      </w:r>
      <w:r w:rsidR="006D7B53" w:rsidRPr="001B0E45">
        <w:rPr>
          <w:rFonts w:ascii="Times New Roman" w:hAnsi="Times New Roman" w:cs="Times New Roman"/>
          <w:lang w:bidi="pl-PL"/>
        </w:rPr>
        <w:t xml:space="preserve"> </w:t>
      </w:r>
      <w:r w:rsidRPr="001B0E45">
        <w:rPr>
          <w:rFonts w:ascii="Times New Roman" w:hAnsi="Times New Roman" w:cs="Times New Roman"/>
          <w:lang w:bidi="pl-PL"/>
        </w:rPr>
        <w:t xml:space="preserve">6 września 2001r. o dostępie do informacji publicznej </w:t>
      </w:r>
      <w:r w:rsidR="001B0E45">
        <w:rPr>
          <w:rFonts w:ascii="Times New Roman" w:hAnsi="Times New Roman" w:cs="Times New Roman"/>
          <w:lang w:bidi="pl-PL"/>
        </w:rPr>
        <w:t>(</w:t>
      </w:r>
      <w:r w:rsidRPr="001B0E45">
        <w:rPr>
          <w:rFonts w:ascii="Times New Roman" w:hAnsi="Times New Roman" w:cs="Times New Roman"/>
          <w:lang w:bidi="pl-PL"/>
        </w:rPr>
        <w:t xml:space="preserve">Dz.U. z </w:t>
      </w:r>
      <w:r w:rsidR="001B0E45" w:rsidRPr="001B0E45">
        <w:rPr>
          <w:rFonts w:ascii="Times New Roman" w:hAnsi="Times New Roman" w:cs="Times New Roman"/>
          <w:lang w:bidi="pl-PL"/>
        </w:rPr>
        <w:t>2022</w:t>
      </w:r>
      <w:r w:rsidRPr="001B0E45">
        <w:rPr>
          <w:rFonts w:ascii="Times New Roman" w:hAnsi="Times New Roman" w:cs="Times New Roman"/>
          <w:lang w:bidi="pl-PL"/>
        </w:rPr>
        <w:t xml:space="preserve"> r. poz. </w:t>
      </w:r>
      <w:r w:rsidR="001B0E45" w:rsidRPr="001B0E45">
        <w:rPr>
          <w:rFonts w:ascii="Times New Roman" w:hAnsi="Times New Roman" w:cs="Times New Roman"/>
          <w:lang w:bidi="pl-PL"/>
        </w:rPr>
        <w:t>902</w:t>
      </w:r>
      <w:r w:rsidRPr="001B0E45">
        <w:rPr>
          <w:rFonts w:ascii="Times New Roman" w:hAnsi="Times New Roman" w:cs="Times New Roman"/>
          <w:lang w:bidi="pl-PL"/>
        </w:rPr>
        <w:t xml:space="preserve"> z </w:t>
      </w:r>
      <w:r w:rsidR="001B0E45" w:rsidRPr="001B0E45">
        <w:rPr>
          <w:rFonts w:ascii="Times New Roman" w:hAnsi="Times New Roman" w:cs="Times New Roman"/>
          <w:lang w:bidi="pl-PL"/>
        </w:rPr>
        <w:t>późn. zm</w:t>
      </w:r>
      <w:r w:rsidR="001B0E45">
        <w:rPr>
          <w:rFonts w:ascii="Times New Roman" w:hAnsi="Times New Roman" w:cs="Times New Roman"/>
          <w:lang w:bidi="pl-PL"/>
        </w:rPr>
        <w:t>.),</w:t>
      </w:r>
    </w:p>
    <w:p w14:paraId="361CDD6E" w14:textId="0E0EA798" w:rsidR="00240CD3" w:rsidRPr="006D7B53" w:rsidRDefault="00504351" w:rsidP="007C4B3D">
      <w:pPr>
        <w:pStyle w:val="Standard"/>
        <w:numPr>
          <w:ilvl w:val="0"/>
          <w:numId w:val="12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6D7B53">
        <w:rPr>
          <w:rFonts w:ascii="Times New Roman" w:hAnsi="Times New Roman" w:cs="Times New Roman"/>
          <w:color w:val="000000"/>
          <w:lang w:bidi="pl-PL"/>
        </w:rPr>
        <w:t xml:space="preserve">na tablicy ogłoszeń </w:t>
      </w:r>
      <w:r w:rsidR="006D7B53" w:rsidRPr="006D7B53">
        <w:rPr>
          <w:rFonts w:ascii="Times New Roman" w:hAnsi="Times New Roman" w:cs="Times New Roman"/>
          <w:color w:val="000000"/>
          <w:lang w:bidi="pl-PL"/>
        </w:rPr>
        <w:t>PCS</w:t>
      </w:r>
      <w:r w:rsidR="001B0E45">
        <w:rPr>
          <w:rFonts w:ascii="Times New Roman" w:hAnsi="Times New Roman" w:cs="Times New Roman"/>
          <w:color w:val="000000"/>
          <w:lang w:bidi="pl-PL"/>
        </w:rPr>
        <w:t>,</w:t>
      </w:r>
    </w:p>
    <w:p w14:paraId="7A19801F" w14:textId="11A9BA02" w:rsidR="00240CD3" w:rsidRPr="006D7B53" w:rsidRDefault="00504351" w:rsidP="006D7B53">
      <w:pPr>
        <w:pStyle w:val="Standard"/>
        <w:numPr>
          <w:ilvl w:val="0"/>
          <w:numId w:val="11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6D7B53">
        <w:rPr>
          <w:rFonts w:ascii="Times New Roman" w:hAnsi="Times New Roman" w:cs="Times New Roman"/>
          <w:color w:val="000000"/>
          <w:lang w:bidi="pl-PL"/>
        </w:rPr>
        <w:t>Ogłoszenie o konkursie na wolne stanowisko, powinno zawierać w szczególności:</w:t>
      </w:r>
    </w:p>
    <w:p w14:paraId="3F551F65" w14:textId="63402219" w:rsidR="00240CD3" w:rsidRPr="006D7B53" w:rsidRDefault="00504351" w:rsidP="007C4B3D">
      <w:pPr>
        <w:pStyle w:val="Standard"/>
        <w:numPr>
          <w:ilvl w:val="0"/>
          <w:numId w:val="13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6D7B53">
        <w:rPr>
          <w:rFonts w:ascii="Times New Roman" w:hAnsi="Times New Roman" w:cs="Times New Roman"/>
          <w:color w:val="000000"/>
          <w:lang w:bidi="pl-PL"/>
        </w:rPr>
        <w:t>nazwę i adres jednostki</w:t>
      </w:r>
      <w:r w:rsidR="001B0E45">
        <w:rPr>
          <w:rFonts w:ascii="Times New Roman" w:hAnsi="Times New Roman" w:cs="Times New Roman"/>
          <w:color w:val="000000"/>
          <w:lang w:bidi="pl-PL"/>
        </w:rPr>
        <w:t>,</w:t>
      </w:r>
    </w:p>
    <w:p w14:paraId="3FA24287" w14:textId="61CFAF71" w:rsidR="00240CD3" w:rsidRPr="006D7B53" w:rsidRDefault="00504351" w:rsidP="007C4B3D">
      <w:pPr>
        <w:pStyle w:val="Standard"/>
        <w:numPr>
          <w:ilvl w:val="0"/>
          <w:numId w:val="13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6D7B53">
        <w:rPr>
          <w:rFonts w:ascii="Times New Roman" w:hAnsi="Times New Roman" w:cs="Times New Roman"/>
          <w:color w:val="000000"/>
          <w:lang w:bidi="pl-PL"/>
        </w:rPr>
        <w:t>określenie stanowiska urzędniczego</w:t>
      </w:r>
      <w:r w:rsidR="00987B79">
        <w:rPr>
          <w:rFonts w:ascii="Times New Roman" w:hAnsi="Times New Roman" w:cs="Times New Roman"/>
          <w:color w:val="000000"/>
          <w:lang w:bidi="pl-PL"/>
        </w:rPr>
        <w:t>,</w:t>
      </w:r>
      <w:r w:rsidRPr="006D7B53">
        <w:rPr>
          <w:rFonts w:ascii="Times New Roman" w:hAnsi="Times New Roman" w:cs="Times New Roman"/>
          <w:color w:val="000000"/>
          <w:lang w:bidi="pl-PL"/>
        </w:rPr>
        <w:t xml:space="preserve"> na które przeprowadza się nabór,</w:t>
      </w:r>
    </w:p>
    <w:p w14:paraId="4EDF10E8" w14:textId="14107331" w:rsidR="00240CD3" w:rsidRPr="007C4B3D" w:rsidRDefault="00504351" w:rsidP="007C4B3D">
      <w:pPr>
        <w:pStyle w:val="Standard"/>
        <w:numPr>
          <w:ilvl w:val="0"/>
          <w:numId w:val="13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6D7B53">
        <w:rPr>
          <w:rFonts w:ascii="Times New Roman" w:hAnsi="Times New Roman" w:cs="Times New Roman"/>
          <w:color w:val="000000"/>
          <w:lang w:bidi="pl-PL"/>
        </w:rPr>
        <w:t xml:space="preserve">określenie wymagań związanych ze stanowiskiem, zgodnie z opisem danego stanowiska ze wskazaniem, które z nich są niezbędne, a które dodatkowe. </w:t>
      </w:r>
      <w:r w:rsidR="007C4B3D">
        <w:rPr>
          <w:rFonts w:ascii="Times New Roman" w:hAnsi="Times New Roman" w:cs="Times New Roman"/>
          <w:color w:val="000000"/>
          <w:lang w:bidi="pl-PL"/>
        </w:rPr>
        <w:t xml:space="preserve"> </w:t>
      </w:r>
      <w:r w:rsidRPr="007C4B3D">
        <w:rPr>
          <w:rFonts w:ascii="Times New Roman" w:hAnsi="Times New Roman" w:cs="Times New Roman"/>
          <w:color w:val="000000"/>
          <w:lang w:bidi="pl-PL"/>
        </w:rPr>
        <w:t>Wymienione wymagania określa się w następujący sposób:</w:t>
      </w:r>
    </w:p>
    <w:p w14:paraId="5E986248" w14:textId="499AE638" w:rsidR="00240CD3" w:rsidRPr="006D7B53" w:rsidRDefault="00504351" w:rsidP="007C4B3D">
      <w:pPr>
        <w:pStyle w:val="Standard"/>
        <w:numPr>
          <w:ilvl w:val="0"/>
          <w:numId w:val="15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6D7B53">
        <w:rPr>
          <w:rFonts w:ascii="Times New Roman" w:hAnsi="Times New Roman" w:cs="Times New Roman"/>
          <w:color w:val="000000"/>
          <w:lang w:bidi="pl-PL"/>
        </w:rPr>
        <w:t>wymagania niezbędne to wymagania konieczne do podjęcia pracy na danym stanowisku,</w:t>
      </w:r>
    </w:p>
    <w:p w14:paraId="16FF415F" w14:textId="59AF90D4" w:rsidR="00240CD3" w:rsidRPr="006D7B53" w:rsidRDefault="00504351" w:rsidP="007C4B3D">
      <w:pPr>
        <w:pStyle w:val="Standard"/>
        <w:numPr>
          <w:ilvl w:val="0"/>
          <w:numId w:val="15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6D7B53">
        <w:rPr>
          <w:rFonts w:ascii="Times New Roman" w:hAnsi="Times New Roman" w:cs="Times New Roman"/>
          <w:color w:val="000000"/>
          <w:lang w:bidi="pl-PL"/>
        </w:rPr>
        <w:t>wymagania dodatkowe, to pozostałe wymagania pozwalające na optymalne wykonywanie zadań na danym stanowisku,</w:t>
      </w:r>
    </w:p>
    <w:p w14:paraId="597B8B7D" w14:textId="0DC2011A" w:rsidR="00240CD3" w:rsidRPr="006D7B53" w:rsidRDefault="00504351" w:rsidP="007C4B3D">
      <w:pPr>
        <w:pStyle w:val="Standard"/>
        <w:numPr>
          <w:ilvl w:val="0"/>
          <w:numId w:val="13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6D7B53">
        <w:rPr>
          <w:rFonts w:ascii="Times New Roman" w:hAnsi="Times New Roman" w:cs="Times New Roman"/>
          <w:color w:val="000000"/>
          <w:lang w:bidi="pl-PL"/>
        </w:rPr>
        <w:t>wskazanie zakresu zadań wykonywanych na stanowisku,</w:t>
      </w:r>
    </w:p>
    <w:p w14:paraId="73A31A2A" w14:textId="0D925A77" w:rsidR="00240CD3" w:rsidRPr="006D7B53" w:rsidRDefault="00504351" w:rsidP="007C4B3D">
      <w:pPr>
        <w:pStyle w:val="Standard"/>
        <w:numPr>
          <w:ilvl w:val="0"/>
          <w:numId w:val="13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6D7B53">
        <w:rPr>
          <w:rFonts w:ascii="Times New Roman" w:hAnsi="Times New Roman" w:cs="Times New Roman"/>
          <w:color w:val="000000"/>
          <w:lang w:bidi="pl-PL"/>
        </w:rPr>
        <w:t>informację o warunkach pracy na danym stanowisku,</w:t>
      </w:r>
    </w:p>
    <w:p w14:paraId="532FC2B4" w14:textId="60780158" w:rsidR="00240CD3" w:rsidRPr="006D7B53" w:rsidRDefault="00504351" w:rsidP="007C4B3D">
      <w:pPr>
        <w:pStyle w:val="Standard"/>
        <w:numPr>
          <w:ilvl w:val="0"/>
          <w:numId w:val="13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6D7B53">
        <w:rPr>
          <w:rFonts w:ascii="Times New Roman" w:hAnsi="Times New Roman" w:cs="Times New Roman"/>
          <w:color w:val="000000"/>
          <w:lang w:bidi="pl-PL"/>
        </w:rPr>
        <w:t>określenie sposobu, terminu i miejsca składania dokumentów,</w:t>
      </w:r>
    </w:p>
    <w:p w14:paraId="357E40BE" w14:textId="0E5AB62E" w:rsidR="00240CD3" w:rsidRPr="001B0E45" w:rsidRDefault="00504351" w:rsidP="001B0E45">
      <w:pPr>
        <w:pStyle w:val="Standard"/>
        <w:numPr>
          <w:ilvl w:val="0"/>
          <w:numId w:val="13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6D7B53">
        <w:rPr>
          <w:rFonts w:ascii="Times New Roman" w:hAnsi="Times New Roman" w:cs="Times New Roman"/>
          <w:color w:val="000000"/>
          <w:lang w:bidi="pl-PL"/>
        </w:rPr>
        <w:t>wskazanie prawa ubiegania się o stanowisko przez osobę nieposiadającą obywatelstwa polskiego</w:t>
      </w:r>
      <w:r w:rsidR="001B0E45">
        <w:rPr>
          <w:rFonts w:ascii="Times New Roman" w:hAnsi="Times New Roman" w:cs="Times New Roman"/>
          <w:color w:val="000000"/>
          <w:lang w:bidi="pl-PL"/>
        </w:rPr>
        <w:t>.</w:t>
      </w:r>
    </w:p>
    <w:p w14:paraId="50E27D7B" w14:textId="77777777" w:rsidR="007C4B3D" w:rsidRDefault="007C4B3D">
      <w:pPr>
        <w:pStyle w:val="Standard"/>
        <w:jc w:val="center"/>
        <w:rPr>
          <w:rFonts w:ascii="Times New Roman" w:hAnsi="Times New Roman" w:cs="Times New Roman"/>
          <w:color w:val="000000"/>
          <w:sz w:val="22"/>
          <w:szCs w:val="22"/>
          <w:lang w:bidi="en-US"/>
        </w:rPr>
      </w:pPr>
    </w:p>
    <w:p w14:paraId="478676FD" w14:textId="6607B61E" w:rsidR="00240CD3" w:rsidRPr="007C4B3D" w:rsidRDefault="00504351" w:rsidP="007C4B3D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7C4B3D">
        <w:rPr>
          <w:rFonts w:ascii="Times New Roman" w:hAnsi="Times New Roman" w:cs="Times New Roman"/>
          <w:color w:val="000000"/>
          <w:lang w:bidi="en-US"/>
        </w:rPr>
        <w:t>Rozdział VI</w:t>
      </w:r>
    </w:p>
    <w:p w14:paraId="0C8FAA12" w14:textId="77777777" w:rsidR="00240CD3" w:rsidRPr="007C4B3D" w:rsidRDefault="00504351" w:rsidP="007C4B3D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7C4B3D">
        <w:rPr>
          <w:rFonts w:ascii="Times New Roman" w:hAnsi="Times New Roman" w:cs="Times New Roman"/>
          <w:color w:val="000000"/>
          <w:lang w:bidi="pl-PL"/>
        </w:rPr>
        <w:t>Przyjmowanie dokumentów aplikacyjnych</w:t>
      </w:r>
    </w:p>
    <w:p w14:paraId="7E7C2610" w14:textId="1BF4B6B2" w:rsidR="00240CD3" w:rsidRPr="007C4B3D" w:rsidRDefault="00504351" w:rsidP="007C4B3D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7C4B3D">
        <w:rPr>
          <w:rFonts w:ascii="Times New Roman" w:hAnsi="Times New Roman" w:cs="Times New Roman"/>
          <w:color w:val="000000"/>
          <w:lang w:bidi="pl-PL"/>
        </w:rPr>
        <w:lastRenderedPageBreak/>
        <w:t>§ 6</w:t>
      </w:r>
    </w:p>
    <w:p w14:paraId="16118A6E" w14:textId="77777777" w:rsidR="007C4B3D" w:rsidRPr="00B85BB8" w:rsidRDefault="007C4B3D" w:rsidP="007C4B3D">
      <w:pPr>
        <w:pStyle w:val="Standard"/>
        <w:jc w:val="center"/>
        <w:rPr>
          <w:rFonts w:ascii="Times New Roman" w:hAnsi="Times New Roman" w:cs="Times New Roman"/>
          <w:color w:val="000000"/>
          <w:sz w:val="22"/>
          <w:lang w:bidi="pl-PL"/>
        </w:rPr>
      </w:pPr>
    </w:p>
    <w:p w14:paraId="7BCD367C" w14:textId="0BDDCB50" w:rsidR="00240CD3" w:rsidRPr="007C4B3D" w:rsidRDefault="00504351" w:rsidP="00E63034">
      <w:pPr>
        <w:pStyle w:val="Standard"/>
        <w:numPr>
          <w:ilvl w:val="0"/>
          <w:numId w:val="18"/>
        </w:numPr>
        <w:jc w:val="both"/>
        <w:rPr>
          <w:rFonts w:ascii="Times New Roman" w:hAnsi="Times New Roman" w:cs="Times New Roman"/>
          <w:color w:val="000000"/>
          <w:lang w:bidi="en-US"/>
        </w:rPr>
      </w:pPr>
      <w:r w:rsidRPr="007C4B3D">
        <w:rPr>
          <w:rFonts w:ascii="Times New Roman" w:hAnsi="Times New Roman" w:cs="Times New Roman"/>
          <w:color w:val="000000"/>
          <w:lang w:bidi="en-US"/>
        </w:rPr>
        <w:t>Po ogłoszeniu w BIP i na tablicy ogłoszeń jednostki następuje przyjmowanie dokumentów aplikacyjnych od kandydatów zainteresowanych pracą na wolnym stanowisku.</w:t>
      </w:r>
    </w:p>
    <w:p w14:paraId="0AB02ADC" w14:textId="62D8CEFB" w:rsidR="00240CD3" w:rsidRPr="007C4B3D" w:rsidRDefault="00504351" w:rsidP="00E63034">
      <w:pPr>
        <w:pStyle w:val="Standard"/>
        <w:numPr>
          <w:ilvl w:val="0"/>
          <w:numId w:val="18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7C4B3D">
        <w:rPr>
          <w:rFonts w:ascii="Times New Roman" w:hAnsi="Times New Roman" w:cs="Times New Roman"/>
          <w:color w:val="000000"/>
          <w:lang w:bidi="pl-PL"/>
        </w:rPr>
        <w:t>Na dokumenty aplikacyjne składają się:</w:t>
      </w:r>
    </w:p>
    <w:p w14:paraId="2368FE7C" w14:textId="378F8F4C" w:rsidR="00240CD3" w:rsidRPr="001B0E45" w:rsidRDefault="00504351" w:rsidP="00E63034">
      <w:pPr>
        <w:pStyle w:val="Standard"/>
        <w:numPr>
          <w:ilvl w:val="0"/>
          <w:numId w:val="19"/>
        </w:numPr>
        <w:jc w:val="both"/>
        <w:rPr>
          <w:rFonts w:ascii="Times New Roman" w:hAnsi="Times New Roman" w:cs="Times New Roman"/>
          <w:lang w:bidi="pl-PL"/>
        </w:rPr>
      </w:pPr>
      <w:r w:rsidRPr="001B0E45">
        <w:rPr>
          <w:rFonts w:ascii="Times New Roman" w:hAnsi="Times New Roman" w:cs="Times New Roman"/>
          <w:lang w:bidi="pl-PL"/>
        </w:rPr>
        <w:t>list motywacyjny,</w:t>
      </w:r>
    </w:p>
    <w:p w14:paraId="0DF7963E" w14:textId="183256A2" w:rsidR="00240CD3" w:rsidRPr="001B0E45" w:rsidRDefault="00504351" w:rsidP="00E63034">
      <w:pPr>
        <w:pStyle w:val="Standard"/>
        <w:numPr>
          <w:ilvl w:val="0"/>
          <w:numId w:val="19"/>
        </w:numPr>
        <w:jc w:val="both"/>
        <w:rPr>
          <w:rFonts w:ascii="Times New Roman" w:hAnsi="Times New Roman" w:cs="Times New Roman"/>
          <w:lang w:bidi="pl-PL"/>
        </w:rPr>
      </w:pPr>
      <w:r w:rsidRPr="001B0E45">
        <w:rPr>
          <w:rFonts w:ascii="Times New Roman" w:hAnsi="Times New Roman" w:cs="Times New Roman"/>
          <w:lang w:bidi="pl-PL"/>
        </w:rPr>
        <w:t>życiorys – CV z dokładnym opisem przebiegu pracy zawodowej,</w:t>
      </w:r>
    </w:p>
    <w:p w14:paraId="6E4B8F07" w14:textId="55C27822" w:rsidR="00240CD3" w:rsidRPr="001B0E45" w:rsidRDefault="00504351" w:rsidP="00E63034">
      <w:pPr>
        <w:pStyle w:val="Standard"/>
        <w:numPr>
          <w:ilvl w:val="0"/>
          <w:numId w:val="19"/>
        </w:numPr>
        <w:jc w:val="both"/>
        <w:rPr>
          <w:rFonts w:ascii="Times New Roman" w:hAnsi="Times New Roman" w:cs="Times New Roman"/>
          <w:lang w:bidi="pl-PL"/>
        </w:rPr>
      </w:pPr>
      <w:r w:rsidRPr="001B0E45">
        <w:rPr>
          <w:rFonts w:ascii="Times New Roman" w:hAnsi="Times New Roman" w:cs="Times New Roman"/>
          <w:lang w:bidi="pl-PL"/>
        </w:rPr>
        <w:t>kwestionariusz osobowy, dla osoby obiegającej się o zatrudnienie,</w:t>
      </w:r>
    </w:p>
    <w:p w14:paraId="63BAFCD2" w14:textId="42A2FE12" w:rsidR="00240CD3" w:rsidRPr="001B0E45" w:rsidRDefault="00504351" w:rsidP="00E63034">
      <w:pPr>
        <w:pStyle w:val="Standard"/>
        <w:numPr>
          <w:ilvl w:val="0"/>
          <w:numId w:val="19"/>
        </w:numPr>
        <w:jc w:val="both"/>
        <w:rPr>
          <w:rFonts w:ascii="Times New Roman" w:hAnsi="Times New Roman" w:cs="Times New Roman"/>
          <w:lang w:bidi="pl-PL"/>
        </w:rPr>
      </w:pPr>
      <w:r w:rsidRPr="001B0E45">
        <w:rPr>
          <w:rFonts w:ascii="Times New Roman" w:hAnsi="Times New Roman" w:cs="Times New Roman"/>
          <w:lang w:bidi="pl-PL"/>
        </w:rPr>
        <w:t>kserokopie świadectw pracy (poświadczone przez kandydata za zgodność z</w:t>
      </w:r>
      <w:r w:rsidR="00951D62">
        <w:rPr>
          <w:rFonts w:ascii="Times New Roman" w:hAnsi="Times New Roman" w:cs="Times New Roman"/>
          <w:lang w:bidi="pl-PL"/>
        </w:rPr>
        <w:t> </w:t>
      </w:r>
      <w:r w:rsidRPr="001B0E45">
        <w:rPr>
          <w:rFonts w:ascii="Times New Roman" w:hAnsi="Times New Roman" w:cs="Times New Roman"/>
          <w:lang w:bidi="pl-PL"/>
        </w:rPr>
        <w:t>oryginałem)</w:t>
      </w:r>
      <w:r w:rsidR="00951D62">
        <w:rPr>
          <w:rFonts w:ascii="Times New Roman" w:hAnsi="Times New Roman" w:cs="Times New Roman"/>
          <w:lang w:bidi="pl-PL"/>
        </w:rPr>
        <w:t>,</w:t>
      </w:r>
    </w:p>
    <w:p w14:paraId="1781F91B" w14:textId="01F9BF6D" w:rsidR="00240CD3" w:rsidRPr="001B0E45" w:rsidRDefault="00504351" w:rsidP="00E63034">
      <w:pPr>
        <w:pStyle w:val="Standard"/>
        <w:numPr>
          <w:ilvl w:val="0"/>
          <w:numId w:val="19"/>
        </w:numPr>
        <w:jc w:val="both"/>
        <w:rPr>
          <w:rFonts w:ascii="Times New Roman" w:hAnsi="Times New Roman" w:cs="Times New Roman"/>
          <w:lang w:bidi="pl-PL"/>
        </w:rPr>
      </w:pPr>
      <w:r w:rsidRPr="001B0E45">
        <w:rPr>
          <w:rFonts w:ascii="Times New Roman" w:hAnsi="Times New Roman" w:cs="Times New Roman"/>
          <w:lang w:bidi="pl-PL"/>
        </w:rPr>
        <w:t>kserokopie dokumentów (poświadczone przez kandydata za zgodność z oryginałem)</w:t>
      </w:r>
      <w:r w:rsidR="00951D62">
        <w:rPr>
          <w:rFonts w:ascii="Times New Roman" w:hAnsi="Times New Roman" w:cs="Times New Roman"/>
          <w:lang w:bidi="pl-PL"/>
        </w:rPr>
        <w:t>,</w:t>
      </w:r>
      <w:r w:rsidRPr="001B0E45">
        <w:rPr>
          <w:rFonts w:ascii="Times New Roman" w:hAnsi="Times New Roman" w:cs="Times New Roman"/>
          <w:lang w:bidi="pl-PL"/>
        </w:rPr>
        <w:t xml:space="preserve"> potwierdzające wykształcenie i kwalifikacje zawodowe,</w:t>
      </w:r>
    </w:p>
    <w:p w14:paraId="703E3B1A" w14:textId="3314B1B3" w:rsidR="00240CD3" w:rsidRPr="001B0E45" w:rsidRDefault="00504351" w:rsidP="00E63034">
      <w:pPr>
        <w:pStyle w:val="Standard"/>
        <w:numPr>
          <w:ilvl w:val="0"/>
          <w:numId w:val="19"/>
        </w:numPr>
        <w:jc w:val="both"/>
        <w:rPr>
          <w:rFonts w:ascii="Times New Roman" w:hAnsi="Times New Roman" w:cs="Times New Roman"/>
          <w:lang w:bidi="pl-PL"/>
        </w:rPr>
      </w:pPr>
      <w:r w:rsidRPr="001B0E45">
        <w:rPr>
          <w:rFonts w:ascii="Times New Roman" w:hAnsi="Times New Roman" w:cs="Times New Roman"/>
          <w:lang w:bidi="pl-PL"/>
        </w:rPr>
        <w:t>kserokopie dokumentów (poświadczone przez kandydata za zgodność z oryginałem) poświadczające znajomość języka polskiego (dotyczy obywateli Unii Europejskiej oraz obywateli innych państw, którym na podstawie umów międzynarodowych lub przepisów prawa wspólnotowego przysługuje prawo zatrudnienia na terytorium Rzeczypospolitej Polskiej) – zgodnie z art. 11 ust. 2 ustawy o pracownikach samorządowych</w:t>
      </w:r>
      <w:r w:rsidR="00951D62">
        <w:rPr>
          <w:rFonts w:ascii="Times New Roman" w:hAnsi="Times New Roman" w:cs="Times New Roman"/>
          <w:lang w:bidi="pl-PL"/>
        </w:rPr>
        <w:t>,</w:t>
      </w:r>
    </w:p>
    <w:p w14:paraId="1E6E3A6D" w14:textId="75882994" w:rsidR="00240CD3" w:rsidRPr="007C4B3D" w:rsidRDefault="00504351" w:rsidP="00E63034">
      <w:pPr>
        <w:pStyle w:val="Standard"/>
        <w:numPr>
          <w:ilvl w:val="0"/>
          <w:numId w:val="19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1B0E45">
        <w:rPr>
          <w:rFonts w:ascii="Times New Roman" w:hAnsi="Times New Roman" w:cs="Times New Roman"/>
          <w:lang w:bidi="pl-PL"/>
        </w:rPr>
        <w:t xml:space="preserve">oświadczenie kandydata o braku skazania </w:t>
      </w:r>
      <w:r w:rsidRPr="007C4B3D">
        <w:rPr>
          <w:rFonts w:ascii="Times New Roman" w:hAnsi="Times New Roman" w:cs="Times New Roman"/>
          <w:color w:val="000000"/>
          <w:lang w:bidi="pl-PL"/>
        </w:rPr>
        <w:t>prawomocnym wyrokiem sądu za umyślne przestępstwo ścigane z oskarżenia publicznego lub umyślne przestępstwo skarbowe,</w:t>
      </w:r>
    </w:p>
    <w:p w14:paraId="05C42352" w14:textId="0B46062A" w:rsidR="00240CD3" w:rsidRPr="007C4B3D" w:rsidRDefault="00504351" w:rsidP="00E63034">
      <w:pPr>
        <w:pStyle w:val="Standard"/>
        <w:numPr>
          <w:ilvl w:val="0"/>
          <w:numId w:val="19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7C4B3D">
        <w:rPr>
          <w:rFonts w:ascii="Times New Roman" w:hAnsi="Times New Roman" w:cs="Times New Roman"/>
          <w:color w:val="000000"/>
          <w:lang w:bidi="pl-PL"/>
        </w:rPr>
        <w:t>oświadczenie o pełnej zdolności do czynności prawnych i korzystaniu z pełni praw publicznych,</w:t>
      </w:r>
    </w:p>
    <w:p w14:paraId="508BAB59" w14:textId="38CA2256" w:rsidR="00240CD3" w:rsidRPr="007C4B3D" w:rsidRDefault="00504351" w:rsidP="00E63034">
      <w:pPr>
        <w:pStyle w:val="Standard"/>
        <w:numPr>
          <w:ilvl w:val="0"/>
          <w:numId w:val="19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7C4B3D">
        <w:rPr>
          <w:rFonts w:ascii="Times New Roman" w:hAnsi="Times New Roman" w:cs="Times New Roman"/>
          <w:color w:val="000000"/>
          <w:lang w:bidi="pl-PL"/>
        </w:rPr>
        <w:t>oświadczenie kandydata, że w przypadku wyboru jego oferty zobowiązuje się nie wykonywać zajęć pozostających w sprzeczności lub związanych z zajęciami, które wykonuje w ramach obowiązków służbowych, wywołujących uzasadnione podejrzenie o stronniczość lub interesowność,</w:t>
      </w:r>
    </w:p>
    <w:p w14:paraId="193955C4" w14:textId="3F5FC03F" w:rsidR="00240CD3" w:rsidRPr="007C4B3D" w:rsidRDefault="00504351" w:rsidP="00E63034">
      <w:pPr>
        <w:pStyle w:val="Standard"/>
        <w:numPr>
          <w:ilvl w:val="0"/>
          <w:numId w:val="19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7C4B3D">
        <w:rPr>
          <w:rFonts w:ascii="Times New Roman" w:hAnsi="Times New Roman" w:cs="Times New Roman"/>
          <w:color w:val="000000"/>
          <w:lang w:bidi="pl-PL"/>
        </w:rPr>
        <w:t>inne dokumenty o posiadanych kwalifikacjach.</w:t>
      </w:r>
    </w:p>
    <w:p w14:paraId="479C1147" w14:textId="3BF1F333" w:rsidR="00240CD3" w:rsidRPr="007C4B3D" w:rsidRDefault="00504351" w:rsidP="00E63034">
      <w:pPr>
        <w:pStyle w:val="Standard"/>
        <w:numPr>
          <w:ilvl w:val="0"/>
          <w:numId w:val="18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7C4B3D">
        <w:rPr>
          <w:rFonts w:ascii="Times New Roman" w:hAnsi="Times New Roman" w:cs="Times New Roman"/>
          <w:color w:val="000000"/>
          <w:lang w:bidi="pl-PL"/>
        </w:rPr>
        <w:t>Dokumenty aplikacyjne składane przez osoby ubiegające się o zatrudnienie mogą być przyjmowane tylko po ukazaniu się ogłoszenia o organizowanym naborze na wolne stanowisko i tylko w formie pisemnej</w:t>
      </w:r>
      <w:r w:rsidR="007C4B3D">
        <w:rPr>
          <w:rFonts w:ascii="Times New Roman" w:hAnsi="Times New Roman" w:cs="Times New Roman"/>
          <w:color w:val="000000"/>
          <w:lang w:bidi="pl-PL"/>
        </w:rPr>
        <w:t xml:space="preserve"> lub w formie elektronicznej jeżeli </w:t>
      </w:r>
      <w:r w:rsidR="00E63034">
        <w:rPr>
          <w:rFonts w:ascii="Times New Roman" w:hAnsi="Times New Roman" w:cs="Times New Roman"/>
          <w:color w:val="000000"/>
          <w:lang w:bidi="pl-PL"/>
        </w:rPr>
        <w:t>wszystkie wymagane dokumenty są opatrzone podpisem kwalifikowalnym</w:t>
      </w:r>
      <w:r w:rsidR="00951D62">
        <w:rPr>
          <w:rFonts w:ascii="Times New Roman" w:hAnsi="Times New Roman" w:cs="Times New Roman"/>
          <w:color w:val="000000"/>
          <w:lang w:bidi="pl-PL"/>
        </w:rPr>
        <w:t>.</w:t>
      </w:r>
    </w:p>
    <w:p w14:paraId="29C2AE18" w14:textId="47702633" w:rsidR="00240CD3" w:rsidRPr="007C4B3D" w:rsidRDefault="00504351" w:rsidP="00E63034">
      <w:pPr>
        <w:pStyle w:val="Standard"/>
        <w:numPr>
          <w:ilvl w:val="0"/>
          <w:numId w:val="18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7C4B3D">
        <w:rPr>
          <w:rFonts w:ascii="Times New Roman" w:hAnsi="Times New Roman" w:cs="Times New Roman"/>
          <w:color w:val="000000"/>
          <w:lang w:bidi="pl-PL"/>
        </w:rPr>
        <w:t>Nie ma możliwości przyjmowania dokumentów aplikacyjnych</w:t>
      </w:r>
      <w:r w:rsidR="00E63034">
        <w:rPr>
          <w:rFonts w:ascii="Times New Roman" w:hAnsi="Times New Roman" w:cs="Times New Roman"/>
          <w:color w:val="000000"/>
          <w:lang w:bidi="pl-PL"/>
        </w:rPr>
        <w:t xml:space="preserve"> </w:t>
      </w:r>
      <w:r w:rsidRPr="007C4B3D">
        <w:rPr>
          <w:rFonts w:ascii="Times New Roman" w:hAnsi="Times New Roman" w:cs="Times New Roman"/>
          <w:color w:val="000000"/>
          <w:lang w:bidi="pl-PL"/>
        </w:rPr>
        <w:t>poza ogłoszeniem.</w:t>
      </w:r>
    </w:p>
    <w:p w14:paraId="68F8DFD1" w14:textId="77777777" w:rsidR="007C4B3D" w:rsidRPr="00B85BB8" w:rsidRDefault="007C4B3D">
      <w:pPr>
        <w:pStyle w:val="Standard"/>
        <w:rPr>
          <w:rFonts w:ascii="Times New Roman" w:hAnsi="Times New Roman" w:cs="Times New Roman"/>
          <w:color w:val="000000"/>
          <w:sz w:val="22"/>
          <w:lang w:bidi="pl-PL"/>
        </w:rPr>
      </w:pPr>
    </w:p>
    <w:p w14:paraId="2C9D9082" w14:textId="77777777" w:rsidR="00240CD3" w:rsidRPr="00E63034" w:rsidRDefault="00504351" w:rsidP="007C4B3D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E63034">
        <w:rPr>
          <w:rFonts w:ascii="Times New Roman" w:hAnsi="Times New Roman" w:cs="Times New Roman"/>
          <w:color w:val="000000"/>
          <w:lang w:bidi="en-US"/>
        </w:rPr>
        <w:t>Rozdział VII</w:t>
      </w:r>
    </w:p>
    <w:p w14:paraId="33BD9123" w14:textId="77777777" w:rsidR="00240CD3" w:rsidRPr="00E63034" w:rsidRDefault="00504351" w:rsidP="007C4B3D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t>Przeprowadzenie konkursu</w:t>
      </w:r>
    </w:p>
    <w:p w14:paraId="0A75B140" w14:textId="2EAF355C" w:rsidR="00240CD3" w:rsidRPr="00E63034" w:rsidRDefault="00504351" w:rsidP="007C4B3D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t>§ 7</w:t>
      </w:r>
    </w:p>
    <w:p w14:paraId="129EDB7F" w14:textId="77777777" w:rsidR="007C4B3D" w:rsidRPr="00B85BB8" w:rsidRDefault="007C4B3D">
      <w:pPr>
        <w:pStyle w:val="Standard"/>
        <w:jc w:val="center"/>
        <w:rPr>
          <w:rFonts w:ascii="Times New Roman" w:hAnsi="Times New Roman" w:cs="Times New Roman"/>
          <w:color w:val="000000"/>
          <w:sz w:val="22"/>
          <w:lang w:bidi="pl-PL"/>
        </w:rPr>
      </w:pPr>
    </w:p>
    <w:p w14:paraId="601DAD4E" w14:textId="77777777" w:rsidR="00240CD3" w:rsidRPr="00E63034" w:rsidRDefault="00504351" w:rsidP="00E63034">
      <w:pPr>
        <w:pStyle w:val="Standard"/>
        <w:jc w:val="both"/>
        <w:rPr>
          <w:rFonts w:ascii="Times New Roman" w:hAnsi="Times New Roman" w:cs="Times New Roman"/>
          <w:color w:val="000000"/>
          <w:lang w:bidi="en-US"/>
        </w:rPr>
      </w:pPr>
      <w:r w:rsidRPr="00E63034">
        <w:rPr>
          <w:rFonts w:ascii="Times New Roman" w:hAnsi="Times New Roman" w:cs="Times New Roman"/>
          <w:color w:val="000000"/>
          <w:lang w:bidi="en-US"/>
        </w:rPr>
        <w:t>Konkurs na stanowisko urzędnicze przeprowadza się w dwóch etapach:</w:t>
      </w:r>
    </w:p>
    <w:p w14:paraId="6D8E66FE" w14:textId="7871D1E8" w:rsidR="00240CD3" w:rsidRPr="00E63034" w:rsidRDefault="00504351" w:rsidP="00E63034">
      <w:pPr>
        <w:pStyle w:val="Standard"/>
        <w:numPr>
          <w:ilvl w:val="0"/>
          <w:numId w:val="20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t>w pierwszym etapie konkursu Komisja Rekrutacyjna dokonuje analizy dokumentów aplikacyjnych pod względem formalnym oraz ustala listę kandydatów dopuszczonych do drugiego etapu konkursu</w:t>
      </w:r>
      <w:r w:rsidR="00951D62">
        <w:rPr>
          <w:rFonts w:ascii="Times New Roman" w:hAnsi="Times New Roman" w:cs="Times New Roman"/>
          <w:color w:val="000000"/>
          <w:lang w:bidi="pl-PL"/>
        </w:rPr>
        <w:t>,</w:t>
      </w:r>
    </w:p>
    <w:p w14:paraId="4E1D8191" w14:textId="3E67FEA1" w:rsidR="00E63034" w:rsidRDefault="00504351" w:rsidP="00E63034">
      <w:pPr>
        <w:pStyle w:val="Standard"/>
        <w:numPr>
          <w:ilvl w:val="0"/>
          <w:numId w:val="20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t>wyłonienie kandydata odbywa się w ramach drugiego etapu (selekcja końcowa) składająca się z rozmowy kwalifikacyjnej.</w:t>
      </w:r>
    </w:p>
    <w:p w14:paraId="17E38F76" w14:textId="77777777" w:rsidR="00E63034" w:rsidRPr="00A20ACB" w:rsidRDefault="00E63034" w:rsidP="004031B5">
      <w:pPr>
        <w:pStyle w:val="Standard"/>
        <w:rPr>
          <w:rFonts w:ascii="Times New Roman" w:hAnsi="Times New Roman" w:cs="Times New Roman"/>
          <w:color w:val="000000"/>
          <w:sz w:val="16"/>
          <w:szCs w:val="16"/>
          <w:lang w:bidi="en-US"/>
        </w:rPr>
      </w:pPr>
    </w:p>
    <w:p w14:paraId="654DF81F" w14:textId="5AF8DA82" w:rsidR="00E63034" w:rsidRPr="00E63034" w:rsidRDefault="00E63034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E63034">
        <w:rPr>
          <w:rFonts w:ascii="Times New Roman" w:hAnsi="Times New Roman" w:cs="Times New Roman"/>
          <w:color w:val="000000"/>
          <w:lang w:bidi="en-US"/>
        </w:rPr>
        <w:t>Rozdział VIII</w:t>
      </w:r>
    </w:p>
    <w:p w14:paraId="5172BCB4" w14:textId="3D8D0036" w:rsidR="00240CD3" w:rsidRPr="00E63034" w:rsidRDefault="00504351" w:rsidP="00E63034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E63034">
        <w:rPr>
          <w:rFonts w:ascii="Times New Roman" w:hAnsi="Times New Roman" w:cs="Times New Roman"/>
          <w:color w:val="000000"/>
          <w:lang w:bidi="en-US"/>
        </w:rPr>
        <w:t>§ 8</w:t>
      </w:r>
    </w:p>
    <w:p w14:paraId="39BE2DB1" w14:textId="77777777" w:rsidR="00240CD3" w:rsidRPr="00E63034" w:rsidRDefault="00504351" w:rsidP="00E63034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E63034">
        <w:rPr>
          <w:rFonts w:ascii="Times New Roman" w:hAnsi="Times New Roman" w:cs="Times New Roman"/>
          <w:color w:val="000000"/>
          <w:lang w:bidi="en-US"/>
        </w:rPr>
        <w:t>Wstępna selekcja kandydatów – analiza dokumentów aplikacyjnych</w:t>
      </w:r>
    </w:p>
    <w:p w14:paraId="5EB414C0" w14:textId="77777777" w:rsidR="00E63034" w:rsidRPr="00E63034" w:rsidRDefault="00E63034" w:rsidP="00E63034">
      <w:pPr>
        <w:pStyle w:val="Standard"/>
        <w:jc w:val="both"/>
        <w:rPr>
          <w:rFonts w:ascii="Times New Roman" w:hAnsi="Times New Roman" w:cs="Times New Roman"/>
          <w:color w:val="000000"/>
          <w:lang w:bidi="pl-PL"/>
        </w:rPr>
      </w:pPr>
    </w:p>
    <w:p w14:paraId="4FEBB325" w14:textId="6020A057" w:rsidR="00240CD3" w:rsidRPr="00E63034" w:rsidRDefault="00504351" w:rsidP="00E63034">
      <w:pPr>
        <w:pStyle w:val="Standard"/>
        <w:numPr>
          <w:ilvl w:val="0"/>
          <w:numId w:val="21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t>Analizy dokumentów dokonuje Komisja Rekrutacyjna.</w:t>
      </w:r>
    </w:p>
    <w:p w14:paraId="20447619" w14:textId="31A4C1C5" w:rsidR="00240CD3" w:rsidRPr="00E63034" w:rsidRDefault="00504351" w:rsidP="00E63034">
      <w:pPr>
        <w:pStyle w:val="Standard"/>
        <w:numPr>
          <w:ilvl w:val="0"/>
          <w:numId w:val="21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t>Analiza dokumentów polega na zapoznaniu się przez komisję z dokumentami dostarczonymi przez kandydatów.</w:t>
      </w:r>
    </w:p>
    <w:p w14:paraId="7D7366E2" w14:textId="49D2F497" w:rsidR="00240CD3" w:rsidRPr="00E63034" w:rsidRDefault="00504351" w:rsidP="00E63034">
      <w:pPr>
        <w:pStyle w:val="Standard"/>
        <w:numPr>
          <w:ilvl w:val="0"/>
          <w:numId w:val="21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t>Po dokonanej analizie sporządza się w porządku alfabetycznym listę kandydatów, którzy spełniają wymagania formalne określone w ogłoszeniu o naborze.</w:t>
      </w:r>
    </w:p>
    <w:p w14:paraId="4F3EE915" w14:textId="72A4A8C8" w:rsidR="00240CD3" w:rsidRPr="00E63034" w:rsidRDefault="00504351" w:rsidP="00E63034">
      <w:pPr>
        <w:pStyle w:val="Standard"/>
        <w:numPr>
          <w:ilvl w:val="0"/>
          <w:numId w:val="21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lastRenderedPageBreak/>
        <w:t>Lista o której mowa w ust. 3 nie podlega ogłoszeniu w BIP i na tablicy ogłoszeń jednostki, jednakże informacje o kandydatach, którzy zgłosili się do naboru, stanowią informację publiczną w zakresie objętym wymaganiami związanymi ze stanowiskiem określonym w</w:t>
      </w:r>
      <w:r w:rsidR="00E63034">
        <w:rPr>
          <w:rFonts w:ascii="Times New Roman" w:hAnsi="Times New Roman" w:cs="Times New Roman"/>
          <w:color w:val="000000"/>
          <w:lang w:bidi="pl-PL"/>
        </w:rPr>
        <w:t> </w:t>
      </w:r>
      <w:r w:rsidRPr="00E63034">
        <w:rPr>
          <w:rFonts w:ascii="Times New Roman" w:hAnsi="Times New Roman" w:cs="Times New Roman"/>
          <w:color w:val="000000"/>
          <w:lang w:bidi="pl-PL"/>
        </w:rPr>
        <w:t>ogłoszeniu o naborze.</w:t>
      </w:r>
    </w:p>
    <w:p w14:paraId="60CF8E0C" w14:textId="77777777" w:rsidR="00E63034" w:rsidRPr="004031B5" w:rsidRDefault="00E63034">
      <w:pPr>
        <w:pStyle w:val="Standard"/>
        <w:jc w:val="center"/>
        <w:rPr>
          <w:rFonts w:ascii="Times New Roman" w:hAnsi="Times New Roman" w:cs="Times New Roman"/>
          <w:color w:val="000000"/>
          <w:sz w:val="16"/>
          <w:szCs w:val="16"/>
          <w:lang w:bidi="en-US"/>
        </w:rPr>
      </w:pPr>
    </w:p>
    <w:p w14:paraId="6BAE79F9" w14:textId="555B1492" w:rsidR="00E63034" w:rsidRPr="00E63034" w:rsidRDefault="00E63034" w:rsidP="00E63034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E63034">
        <w:rPr>
          <w:rFonts w:ascii="Times New Roman" w:hAnsi="Times New Roman" w:cs="Times New Roman"/>
          <w:color w:val="000000"/>
          <w:lang w:bidi="en-US"/>
        </w:rPr>
        <w:t>Rozdział IX</w:t>
      </w:r>
    </w:p>
    <w:p w14:paraId="3B80A392" w14:textId="10035A5E" w:rsidR="00240CD3" w:rsidRPr="00E63034" w:rsidRDefault="00504351" w:rsidP="00E63034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E63034">
        <w:rPr>
          <w:rFonts w:ascii="Times New Roman" w:hAnsi="Times New Roman" w:cs="Times New Roman"/>
          <w:color w:val="000000"/>
          <w:lang w:bidi="en-US"/>
        </w:rPr>
        <w:t>§ 9</w:t>
      </w:r>
    </w:p>
    <w:p w14:paraId="510FE2D1" w14:textId="223102B4" w:rsidR="00240CD3" w:rsidRPr="00E63034" w:rsidRDefault="00504351" w:rsidP="00E63034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E63034">
        <w:rPr>
          <w:rFonts w:ascii="Times New Roman" w:hAnsi="Times New Roman" w:cs="Times New Roman"/>
          <w:color w:val="000000"/>
          <w:lang w:bidi="en-US"/>
        </w:rPr>
        <w:t>Selekcja końcowa</w:t>
      </w:r>
    </w:p>
    <w:p w14:paraId="4D4168D0" w14:textId="77777777" w:rsidR="00E63034" w:rsidRPr="00E63034" w:rsidRDefault="00E63034" w:rsidP="00E63034">
      <w:pPr>
        <w:pStyle w:val="Standard"/>
        <w:jc w:val="both"/>
        <w:rPr>
          <w:rFonts w:ascii="Times New Roman" w:hAnsi="Times New Roman" w:cs="Times New Roman"/>
          <w:color w:val="000000"/>
          <w:lang w:bidi="en-US"/>
        </w:rPr>
      </w:pPr>
    </w:p>
    <w:p w14:paraId="697D5067" w14:textId="5806F111" w:rsidR="00240CD3" w:rsidRPr="00E63034" w:rsidRDefault="00504351" w:rsidP="00E63034">
      <w:pPr>
        <w:pStyle w:val="Standard"/>
        <w:numPr>
          <w:ilvl w:val="0"/>
          <w:numId w:val="22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t>Na selekcję końcową składa się rozmowa kwalifikacyjna</w:t>
      </w:r>
      <w:r w:rsidR="00AC35B1">
        <w:rPr>
          <w:rFonts w:ascii="Times New Roman" w:hAnsi="Times New Roman" w:cs="Times New Roman"/>
          <w:color w:val="000000"/>
          <w:lang w:bidi="pl-PL"/>
        </w:rPr>
        <w:t xml:space="preserve"> oraz/lub test kwalifikacyjny</w:t>
      </w:r>
      <w:r w:rsidRPr="00E63034">
        <w:rPr>
          <w:rFonts w:ascii="Times New Roman" w:hAnsi="Times New Roman" w:cs="Times New Roman"/>
          <w:color w:val="000000"/>
          <w:lang w:bidi="pl-PL"/>
        </w:rPr>
        <w:t>.</w:t>
      </w:r>
    </w:p>
    <w:p w14:paraId="31FCC43D" w14:textId="44383CFD" w:rsidR="00240CD3" w:rsidRPr="00E63034" w:rsidRDefault="00504351" w:rsidP="00E63034">
      <w:pPr>
        <w:pStyle w:val="Standard"/>
        <w:numPr>
          <w:ilvl w:val="0"/>
          <w:numId w:val="22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t>Celem rozmowy kwalifikacyjnej jest nawiązanie bezpośredniego kontaktu z kandydatem i</w:t>
      </w:r>
      <w:r w:rsidR="00AC35B1">
        <w:rPr>
          <w:rFonts w:ascii="Times New Roman" w:hAnsi="Times New Roman" w:cs="Times New Roman"/>
          <w:color w:val="000000"/>
          <w:lang w:bidi="pl-PL"/>
        </w:rPr>
        <w:t> </w:t>
      </w:r>
      <w:r w:rsidRPr="00E63034">
        <w:rPr>
          <w:rFonts w:ascii="Times New Roman" w:hAnsi="Times New Roman" w:cs="Times New Roman"/>
          <w:color w:val="000000"/>
          <w:lang w:bidi="pl-PL"/>
        </w:rPr>
        <w:t>weryfikacja informacji zawartych w aplikacji oraz możliwość oceny:</w:t>
      </w:r>
    </w:p>
    <w:p w14:paraId="49013539" w14:textId="150ABC33" w:rsidR="00240CD3" w:rsidRPr="00E63034" w:rsidRDefault="00504351" w:rsidP="00AC35B1">
      <w:pPr>
        <w:pStyle w:val="Standard"/>
        <w:numPr>
          <w:ilvl w:val="0"/>
          <w:numId w:val="23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t>predyspozycji i umiejętności kandydata gwarantujących prawidłowe wykonywanie powierzonych obowiązków,</w:t>
      </w:r>
    </w:p>
    <w:p w14:paraId="4E63961C" w14:textId="42183518" w:rsidR="00240CD3" w:rsidRPr="00E63034" w:rsidRDefault="00504351" w:rsidP="00AC35B1">
      <w:pPr>
        <w:pStyle w:val="Standard"/>
        <w:numPr>
          <w:ilvl w:val="0"/>
          <w:numId w:val="23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t>posiadanej wiedzy na temat jednostki samorządu terytorialnego, w której ubiega się o</w:t>
      </w:r>
      <w:r w:rsidR="004031B5">
        <w:rPr>
          <w:rFonts w:ascii="Times New Roman" w:hAnsi="Times New Roman" w:cs="Times New Roman"/>
          <w:color w:val="000000"/>
          <w:lang w:bidi="pl-PL"/>
        </w:rPr>
        <w:t> </w:t>
      </w:r>
      <w:r w:rsidRPr="00E63034">
        <w:rPr>
          <w:rFonts w:ascii="Times New Roman" w:hAnsi="Times New Roman" w:cs="Times New Roman"/>
          <w:color w:val="000000"/>
          <w:lang w:bidi="pl-PL"/>
        </w:rPr>
        <w:t>stanowisko,</w:t>
      </w:r>
    </w:p>
    <w:p w14:paraId="5D82982C" w14:textId="59EB5139" w:rsidR="00240CD3" w:rsidRPr="00E63034" w:rsidRDefault="00504351" w:rsidP="00AC35B1">
      <w:pPr>
        <w:pStyle w:val="Standard"/>
        <w:numPr>
          <w:ilvl w:val="0"/>
          <w:numId w:val="23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t>obowiązków i zakresu odpowiedzialności na stanowiskach zajmowanych poprzednio przez kandydata,</w:t>
      </w:r>
    </w:p>
    <w:p w14:paraId="7614AE51" w14:textId="401DE0A8" w:rsidR="00240CD3" w:rsidRPr="00E63034" w:rsidRDefault="00504351" w:rsidP="00AC35B1">
      <w:pPr>
        <w:pStyle w:val="Standard"/>
        <w:numPr>
          <w:ilvl w:val="0"/>
          <w:numId w:val="23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t>celów zawodowych kandydata.</w:t>
      </w:r>
    </w:p>
    <w:p w14:paraId="12704D91" w14:textId="62BA0C37" w:rsidR="00240CD3" w:rsidRPr="00E63034" w:rsidRDefault="00504351" w:rsidP="00E63034">
      <w:pPr>
        <w:pStyle w:val="Standard"/>
        <w:numPr>
          <w:ilvl w:val="0"/>
          <w:numId w:val="22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t>Pytania stawiane kandydatom w trakcie rozmowy kwalifikacyjnej nie mogą dotyczyć obszaru spraw osobistych, np. wyznania, planów rodzinnych.</w:t>
      </w:r>
    </w:p>
    <w:p w14:paraId="795C7C21" w14:textId="561FCA7C" w:rsidR="00240CD3" w:rsidRDefault="00504351" w:rsidP="00E63034">
      <w:pPr>
        <w:pStyle w:val="Standard"/>
        <w:numPr>
          <w:ilvl w:val="0"/>
          <w:numId w:val="22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E63034">
        <w:rPr>
          <w:rFonts w:ascii="Times New Roman" w:hAnsi="Times New Roman" w:cs="Times New Roman"/>
          <w:color w:val="000000"/>
          <w:lang w:bidi="pl-PL"/>
        </w:rPr>
        <w:t>Każdy członek Komisji Rekrutacyjnej podczas rozmowy przydziela kandydatowi punkty w</w:t>
      </w:r>
      <w:r w:rsidR="00AC35B1">
        <w:rPr>
          <w:rFonts w:ascii="Times New Roman" w:hAnsi="Times New Roman" w:cs="Times New Roman"/>
          <w:color w:val="000000"/>
          <w:lang w:bidi="pl-PL"/>
        </w:rPr>
        <w:t> </w:t>
      </w:r>
      <w:r w:rsidRPr="00E63034">
        <w:rPr>
          <w:rFonts w:ascii="Times New Roman" w:hAnsi="Times New Roman" w:cs="Times New Roman"/>
          <w:color w:val="000000"/>
          <w:lang w:bidi="pl-PL"/>
        </w:rPr>
        <w:t>skali 1 do 5.</w:t>
      </w:r>
    </w:p>
    <w:p w14:paraId="00A22277" w14:textId="72C540E3" w:rsidR="00AC35B1" w:rsidRDefault="00AC35B1" w:rsidP="00E63034">
      <w:pPr>
        <w:pStyle w:val="Standard"/>
        <w:numPr>
          <w:ilvl w:val="0"/>
          <w:numId w:val="22"/>
        </w:numPr>
        <w:jc w:val="both"/>
        <w:rPr>
          <w:rFonts w:ascii="Times New Roman" w:hAnsi="Times New Roman" w:cs="Times New Roman"/>
          <w:color w:val="000000"/>
          <w:lang w:bidi="pl-PL"/>
        </w:rPr>
      </w:pPr>
      <w:r>
        <w:rPr>
          <w:rFonts w:ascii="Times New Roman" w:hAnsi="Times New Roman" w:cs="Times New Roman"/>
          <w:color w:val="000000"/>
          <w:lang w:bidi="pl-PL"/>
        </w:rPr>
        <w:t>Test kwalifikacyjny może być przeprowadzony w przypadku dużej liczby kandydatów na dane stanowisko.</w:t>
      </w:r>
    </w:p>
    <w:p w14:paraId="14573CBA" w14:textId="27FCF74E" w:rsidR="00AC35B1" w:rsidRDefault="00AC35B1" w:rsidP="00E63034">
      <w:pPr>
        <w:pStyle w:val="Standard"/>
        <w:numPr>
          <w:ilvl w:val="0"/>
          <w:numId w:val="22"/>
        </w:numPr>
        <w:jc w:val="both"/>
        <w:rPr>
          <w:rFonts w:ascii="Times New Roman" w:hAnsi="Times New Roman" w:cs="Times New Roman"/>
          <w:color w:val="000000"/>
          <w:lang w:bidi="pl-PL"/>
        </w:rPr>
      </w:pPr>
      <w:r>
        <w:rPr>
          <w:rFonts w:ascii="Times New Roman" w:hAnsi="Times New Roman" w:cs="Times New Roman"/>
          <w:color w:val="000000"/>
          <w:lang w:bidi="pl-PL"/>
        </w:rPr>
        <w:t>Pytania testowe są takie same dla wszystkich kandydatów i zawierają pytania dotyczące zagadnień związanych z proponowanym stanowiskiem pracy.</w:t>
      </w:r>
    </w:p>
    <w:p w14:paraId="2EA827A8" w14:textId="4FFB594A" w:rsidR="00AC35B1" w:rsidRPr="00E63034" w:rsidRDefault="00AC35B1" w:rsidP="00E63034">
      <w:pPr>
        <w:pStyle w:val="Standard"/>
        <w:numPr>
          <w:ilvl w:val="0"/>
          <w:numId w:val="22"/>
        </w:numPr>
        <w:jc w:val="both"/>
        <w:rPr>
          <w:rFonts w:ascii="Times New Roman" w:hAnsi="Times New Roman" w:cs="Times New Roman"/>
          <w:color w:val="000000"/>
          <w:lang w:bidi="pl-PL"/>
        </w:rPr>
      </w:pPr>
      <w:r>
        <w:rPr>
          <w:rFonts w:ascii="Times New Roman" w:hAnsi="Times New Roman" w:cs="Times New Roman"/>
          <w:color w:val="000000"/>
          <w:lang w:bidi="pl-PL"/>
        </w:rPr>
        <w:t xml:space="preserve">Test kwalifikacyjny stanowi wstępną selekcję dla kandydatów. Należy </w:t>
      </w:r>
      <w:r w:rsidR="00CD2F25">
        <w:rPr>
          <w:rFonts w:ascii="Times New Roman" w:hAnsi="Times New Roman" w:cs="Times New Roman"/>
          <w:color w:val="000000"/>
          <w:lang w:bidi="pl-PL"/>
        </w:rPr>
        <w:t xml:space="preserve">na </w:t>
      </w:r>
      <w:r w:rsidR="00987B79">
        <w:rPr>
          <w:rFonts w:ascii="Times New Roman" w:hAnsi="Times New Roman" w:cs="Times New Roman"/>
          <w:color w:val="000000"/>
          <w:lang w:bidi="pl-PL"/>
        </w:rPr>
        <w:t>n</w:t>
      </w:r>
      <w:r w:rsidR="00CD2F25">
        <w:rPr>
          <w:rFonts w:ascii="Times New Roman" w:hAnsi="Times New Roman" w:cs="Times New Roman"/>
          <w:color w:val="000000"/>
          <w:lang w:bidi="pl-PL"/>
        </w:rPr>
        <w:t>i</w:t>
      </w:r>
      <w:r w:rsidR="00987B79">
        <w:rPr>
          <w:rFonts w:ascii="Times New Roman" w:hAnsi="Times New Roman" w:cs="Times New Roman"/>
          <w:color w:val="000000"/>
          <w:lang w:bidi="pl-PL"/>
        </w:rPr>
        <w:t>m</w:t>
      </w:r>
      <w:r w:rsidR="00CD2F25">
        <w:rPr>
          <w:rFonts w:ascii="Times New Roman" w:hAnsi="Times New Roman" w:cs="Times New Roman"/>
          <w:color w:val="000000"/>
          <w:lang w:bidi="pl-PL"/>
        </w:rPr>
        <w:t xml:space="preserve"> zdobyć co najmniej </w:t>
      </w:r>
      <w:r w:rsidR="00017123">
        <w:rPr>
          <w:rFonts w:ascii="Times New Roman" w:hAnsi="Times New Roman" w:cs="Times New Roman"/>
          <w:color w:val="000000"/>
          <w:lang w:bidi="pl-PL"/>
        </w:rPr>
        <w:t>60</w:t>
      </w:r>
      <w:r w:rsidR="00CD2F25">
        <w:rPr>
          <w:rFonts w:ascii="Times New Roman" w:hAnsi="Times New Roman" w:cs="Times New Roman"/>
          <w:color w:val="000000"/>
          <w:lang w:bidi="pl-PL"/>
        </w:rPr>
        <w:t xml:space="preserve"> % punktów aby móc przystąpić do </w:t>
      </w:r>
      <w:r>
        <w:rPr>
          <w:rFonts w:ascii="Times New Roman" w:hAnsi="Times New Roman" w:cs="Times New Roman"/>
          <w:color w:val="000000"/>
          <w:lang w:bidi="pl-PL"/>
        </w:rPr>
        <w:t>rozmow</w:t>
      </w:r>
      <w:r w:rsidR="00CD2F25">
        <w:rPr>
          <w:rFonts w:ascii="Times New Roman" w:hAnsi="Times New Roman" w:cs="Times New Roman"/>
          <w:color w:val="000000"/>
          <w:lang w:bidi="pl-PL"/>
        </w:rPr>
        <w:t>y</w:t>
      </w:r>
      <w:r>
        <w:rPr>
          <w:rFonts w:ascii="Times New Roman" w:hAnsi="Times New Roman" w:cs="Times New Roman"/>
          <w:color w:val="000000"/>
          <w:lang w:bidi="pl-PL"/>
        </w:rPr>
        <w:t xml:space="preserve"> kwalifikacyjn</w:t>
      </w:r>
      <w:r w:rsidR="00CD2F25">
        <w:rPr>
          <w:rFonts w:ascii="Times New Roman" w:hAnsi="Times New Roman" w:cs="Times New Roman"/>
          <w:color w:val="000000"/>
          <w:lang w:bidi="pl-PL"/>
        </w:rPr>
        <w:t>ej</w:t>
      </w:r>
      <w:r>
        <w:rPr>
          <w:rFonts w:ascii="Times New Roman" w:hAnsi="Times New Roman" w:cs="Times New Roman"/>
          <w:color w:val="000000"/>
          <w:lang w:bidi="pl-PL"/>
        </w:rPr>
        <w:t>.</w:t>
      </w:r>
    </w:p>
    <w:p w14:paraId="45545065" w14:textId="77777777" w:rsidR="00E63034" w:rsidRDefault="00E63034">
      <w:pPr>
        <w:pStyle w:val="Standard"/>
        <w:jc w:val="center"/>
        <w:rPr>
          <w:rFonts w:ascii="Times New Roman" w:hAnsi="Times New Roman" w:cs="Times New Roman"/>
          <w:color w:val="000000"/>
          <w:sz w:val="22"/>
          <w:szCs w:val="22"/>
          <w:lang w:bidi="en-US"/>
        </w:rPr>
      </w:pPr>
    </w:p>
    <w:p w14:paraId="5207CB2B" w14:textId="702FFC6E" w:rsidR="00CD2F25" w:rsidRPr="00CD2F25" w:rsidRDefault="00CD2F25" w:rsidP="00CD2F25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CD2F25">
        <w:rPr>
          <w:rFonts w:ascii="Times New Roman" w:hAnsi="Times New Roman" w:cs="Times New Roman"/>
          <w:color w:val="000000"/>
          <w:lang w:bidi="en-US"/>
        </w:rPr>
        <w:t>Rozdział X</w:t>
      </w:r>
    </w:p>
    <w:p w14:paraId="6C12F0A0" w14:textId="6895B32E" w:rsidR="00240CD3" w:rsidRPr="00CD2F25" w:rsidRDefault="00504351" w:rsidP="00CD2F25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CD2F25">
        <w:rPr>
          <w:rFonts w:ascii="Times New Roman" w:hAnsi="Times New Roman" w:cs="Times New Roman"/>
          <w:color w:val="000000"/>
          <w:lang w:bidi="en-US"/>
        </w:rPr>
        <w:t>§ 10</w:t>
      </w:r>
    </w:p>
    <w:p w14:paraId="2DA62708" w14:textId="67EED589" w:rsidR="00240CD3" w:rsidRDefault="00504351" w:rsidP="00CD2F25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CD2F25">
        <w:rPr>
          <w:rFonts w:ascii="Times New Roman" w:hAnsi="Times New Roman" w:cs="Times New Roman"/>
          <w:color w:val="000000"/>
          <w:lang w:bidi="en-US"/>
        </w:rPr>
        <w:t>Protokół z przeprowadzonego naboru</w:t>
      </w:r>
    </w:p>
    <w:p w14:paraId="5082D172" w14:textId="77777777" w:rsidR="00CD2F25" w:rsidRPr="00CD2F25" w:rsidRDefault="00CD2F25" w:rsidP="00CD2F25">
      <w:pPr>
        <w:pStyle w:val="Standard"/>
        <w:jc w:val="both"/>
        <w:rPr>
          <w:rFonts w:ascii="Times New Roman" w:hAnsi="Times New Roman" w:cs="Times New Roman"/>
          <w:color w:val="000000"/>
          <w:lang w:bidi="en-US"/>
        </w:rPr>
      </w:pPr>
    </w:p>
    <w:p w14:paraId="5A342FF4" w14:textId="545EF0CB" w:rsidR="00240CD3" w:rsidRPr="00CD2F25" w:rsidRDefault="00504351" w:rsidP="00CD2F25">
      <w:pPr>
        <w:pStyle w:val="Standard"/>
        <w:numPr>
          <w:ilvl w:val="0"/>
          <w:numId w:val="24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Z czynności przeprowadzonego postępowania rekrutacyjnego Sekretarz Komisji sporządza protokół, który podpisują wszyscy członkowie obecni na posiedzeniu.</w:t>
      </w:r>
    </w:p>
    <w:p w14:paraId="1F207983" w14:textId="789D4618" w:rsidR="00240CD3" w:rsidRPr="00CD2F25" w:rsidRDefault="00504351" w:rsidP="00CD2F25">
      <w:pPr>
        <w:pStyle w:val="Standard"/>
        <w:numPr>
          <w:ilvl w:val="0"/>
          <w:numId w:val="24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Protokół</w:t>
      </w:r>
      <w:r w:rsidR="00017123">
        <w:rPr>
          <w:rFonts w:ascii="Times New Roman" w:hAnsi="Times New Roman" w:cs="Times New Roman"/>
          <w:color w:val="000000"/>
          <w:lang w:bidi="pl-PL"/>
        </w:rPr>
        <w:t>,</w:t>
      </w:r>
      <w:r w:rsidRPr="00CD2F25">
        <w:rPr>
          <w:rFonts w:ascii="Times New Roman" w:hAnsi="Times New Roman" w:cs="Times New Roman"/>
          <w:color w:val="000000"/>
          <w:lang w:bidi="pl-PL"/>
        </w:rPr>
        <w:t xml:space="preserve"> o którym mowa w ust. 1 powinien zawierać w szczególności:</w:t>
      </w:r>
    </w:p>
    <w:p w14:paraId="3BE25036" w14:textId="4497123C" w:rsidR="00240CD3" w:rsidRPr="00CD2F25" w:rsidRDefault="00504351" w:rsidP="00CD2F25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określenie stanowiska urzędniczego</w:t>
      </w:r>
      <w:r w:rsidR="00017123">
        <w:rPr>
          <w:rFonts w:ascii="Times New Roman" w:hAnsi="Times New Roman" w:cs="Times New Roman"/>
          <w:color w:val="000000"/>
          <w:lang w:bidi="pl-PL"/>
        </w:rPr>
        <w:t>,</w:t>
      </w:r>
      <w:r w:rsidRPr="00CD2F25">
        <w:rPr>
          <w:rFonts w:ascii="Times New Roman" w:hAnsi="Times New Roman" w:cs="Times New Roman"/>
          <w:color w:val="000000"/>
          <w:lang w:bidi="pl-PL"/>
        </w:rPr>
        <w:t xml:space="preserve"> na które był prowadzony nabór,</w:t>
      </w:r>
    </w:p>
    <w:p w14:paraId="742BF53D" w14:textId="07E63454" w:rsidR="00240CD3" w:rsidRPr="00CD2F25" w:rsidRDefault="00504351" w:rsidP="00CD2F25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liczbę kandydatów biorących udział w rekrutacji,</w:t>
      </w:r>
    </w:p>
    <w:p w14:paraId="556C2C41" w14:textId="193EBF2D" w:rsidR="00240CD3" w:rsidRPr="00CD2F25" w:rsidRDefault="00504351" w:rsidP="00CD2F25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imiona, nazwiska i miejsce zamieszkania w rozumieniu przepisów kodeksu cywilnego nie więcej niż pięciu najlepszych kandydatów uszeregowanych według liczby uzyskanych punktów</w:t>
      </w:r>
      <w:r w:rsidR="00951D62">
        <w:rPr>
          <w:rFonts w:ascii="Times New Roman" w:hAnsi="Times New Roman" w:cs="Times New Roman"/>
          <w:color w:val="000000"/>
          <w:lang w:bidi="pl-PL"/>
        </w:rPr>
        <w:t>,</w:t>
      </w:r>
    </w:p>
    <w:p w14:paraId="31EAA6A3" w14:textId="26D4E74F" w:rsidR="00240CD3" w:rsidRPr="00CD2F25" w:rsidRDefault="00504351" w:rsidP="00CD2F25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liczbę nadesłanych ofert na</w:t>
      </w:r>
      <w:r w:rsidR="00017123">
        <w:rPr>
          <w:rFonts w:ascii="Times New Roman" w:hAnsi="Times New Roman" w:cs="Times New Roman"/>
          <w:color w:val="000000"/>
          <w:lang w:bidi="pl-PL"/>
        </w:rPr>
        <w:t xml:space="preserve"> wolne</w:t>
      </w:r>
      <w:r w:rsidRPr="00CD2F25">
        <w:rPr>
          <w:rFonts w:ascii="Times New Roman" w:hAnsi="Times New Roman" w:cs="Times New Roman"/>
          <w:color w:val="000000"/>
          <w:lang w:bidi="pl-PL"/>
        </w:rPr>
        <w:t xml:space="preserve"> stanowisko</w:t>
      </w:r>
      <w:r w:rsidR="00017123">
        <w:rPr>
          <w:rFonts w:ascii="Times New Roman" w:hAnsi="Times New Roman" w:cs="Times New Roman"/>
          <w:color w:val="000000"/>
          <w:lang w:bidi="pl-PL"/>
        </w:rPr>
        <w:t xml:space="preserve"> pracy</w:t>
      </w:r>
      <w:r w:rsidRPr="00CD2F25">
        <w:rPr>
          <w:rFonts w:ascii="Times New Roman" w:hAnsi="Times New Roman" w:cs="Times New Roman"/>
          <w:color w:val="000000"/>
          <w:lang w:bidi="pl-PL"/>
        </w:rPr>
        <w:t>, w tym liczbę ofert spełniających wymagania formalne,</w:t>
      </w:r>
    </w:p>
    <w:p w14:paraId="120779B5" w14:textId="6ABDAA4B" w:rsidR="00240CD3" w:rsidRPr="00CD2F25" w:rsidRDefault="00504351" w:rsidP="00CD2F25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informacje o zastosowanych metodach i technikach naboru,</w:t>
      </w:r>
    </w:p>
    <w:p w14:paraId="43D4DAF6" w14:textId="464626E7" w:rsidR="00240CD3" w:rsidRPr="00CD2F25" w:rsidRDefault="00504351" w:rsidP="00CD2F25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uzasadnienie dokonanego wyboru,</w:t>
      </w:r>
    </w:p>
    <w:p w14:paraId="57E0F0C6" w14:textId="175117D3" w:rsidR="00240CD3" w:rsidRPr="00CD2F25" w:rsidRDefault="00504351" w:rsidP="00CD2F25">
      <w:pPr>
        <w:pStyle w:val="Standard"/>
        <w:numPr>
          <w:ilvl w:val="0"/>
          <w:numId w:val="25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skład komisji przeprowadzającej nabór.</w:t>
      </w:r>
    </w:p>
    <w:p w14:paraId="6B81BADD" w14:textId="75D075DC" w:rsidR="00240CD3" w:rsidRPr="00CD2F25" w:rsidRDefault="00504351" w:rsidP="00CD2F25">
      <w:pPr>
        <w:pStyle w:val="Standard"/>
        <w:numPr>
          <w:ilvl w:val="0"/>
          <w:numId w:val="24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Komisja nie dokonuje wyłonienia kandydata, jeśli:</w:t>
      </w:r>
    </w:p>
    <w:p w14:paraId="6AEA8F71" w14:textId="1BBA1B38" w:rsidR="00240CD3" w:rsidRPr="00CD2F25" w:rsidRDefault="00504351" w:rsidP="00CD2F25">
      <w:pPr>
        <w:pStyle w:val="Standard"/>
        <w:numPr>
          <w:ilvl w:val="0"/>
          <w:numId w:val="26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żaden z kandydatów nie spełnił warunków zawartych w ogłoszeniu o naborze,</w:t>
      </w:r>
    </w:p>
    <w:p w14:paraId="438DD644" w14:textId="1E67376A" w:rsidR="00240CD3" w:rsidRPr="00CD2F25" w:rsidRDefault="00504351" w:rsidP="00CD2F25">
      <w:pPr>
        <w:pStyle w:val="Standard"/>
        <w:numPr>
          <w:ilvl w:val="0"/>
          <w:numId w:val="26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 xml:space="preserve">w wyniku postępowania rekrutacyjnego uzyskał mniej niż </w:t>
      </w:r>
      <w:r w:rsidR="00017123">
        <w:rPr>
          <w:rFonts w:ascii="Times New Roman" w:hAnsi="Times New Roman" w:cs="Times New Roman"/>
          <w:color w:val="000000"/>
          <w:lang w:bidi="pl-PL"/>
        </w:rPr>
        <w:t>6</w:t>
      </w:r>
      <w:r w:rsidRPr="00CD2F25">
        <w:rPr>
          <w:rFonts w:ascii="Times New Roman" w:hAnsi="Times New Roman" w:cs="Times New Roman"/>
          <w:color w:val="000000"/>
          <w:lang w:bidi="pl-PL"/>
        </w:rPr>
        <w:t>0% punktów możliwych do osiągnięcia.</w:t>
      </w:r>
    </w:p>
    <w:p w14:paraId="47C4E046" w14:textId="77777777" w:rsidR="00240CD3" w:rsidRPr="004031B5" w:rsidRDefault="00504351">
      <w:pPr>
        <w:pStyle w:val="Standard"/>
        <w:rPr>
          <w:rFonts w:ascii="Times New Roman" w:hAnsi="Times New Roman" w:cs="Times New Roman"/>
          <w:color w:val="000000"/>
          <w:sz w:val="16"/>
          <w:szCs w:val="16"/>
          <w:lang w:bidi="pl-PL"/>
        </w:rPr>
      </w:pPr>
      <w:r w:rsidRPr="00B85BB8">
        <w:rPr>
          <w:rFonts w:ascii="Times New Roman" w:hAnsi="Times New Roman" w:cs="Times New Roman"/>
          <w:color w:val="000000"/>
          <w:sz w:val="22"/>
          <w:lang w:bidi="pl-PL"/>
        </w:rPr>
        <w:tab/>
      </w:r>
    </w:p>
    <w:p w14:paraId="633E7EE3" w14:textId="6370833F" w:rsidR="00CD2F25" w:rsidRPr="00CD2F25" w:rsidRDefault="00CD2F25" w:rsidP="00CD2F25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CD2F25">
        <w:rPr>
          <w:rFonts w:ascii="Times New Roman" w:hAnsi="Times New Roman" w:cs="Times New Roman"/>
          <w:color w:val="000000"/>
          <w:lang w:bidi="en-US"/>
        </w:rPr>
        <w:t>Rozdział XI</w:t>
      </w:r>
    </w:p>
    <w:p w14:paraId="66DCB851" w14:textId="29B36BE2" w:rsidR="00240CD3" w:rsidRPr="00CD2F25" w:rsidRDefault="00504351" w:rsidP="00CD2F25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CD2F25">
        <w:rPr>
          <w:rFonts w:ascii="Times New Roman" w:hAnsi="Times New Roman" w:cs="Times New Roman"/>
          <w:color w:val="000000"/>
          <w:lang w:bidi="en-US"/>
        </w:rPr>
        <w:t>§ 11</w:t>
      </w:r>
    </w:p>
    <w:p w14:paraId="3C97E1EE" w14:textId="77777777" w:rsidR="00240CD3" w:rsidRPr="00CD2F25" w:rsidRDefault="00504351" w:rsidP="00CD2F25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CD2F25">
        <w:rPr>
          <w:rFonts w:ascii="Times New Roman" w:hAnsi="Times New Roman" w:cs="Times New Roman"/>
          <w:color w:val="000000"/>
          <w:lang w:bidi="en-US"/>
        </w:rPr>
        <w:t>Podjęcie decyzji o zatrudnieniu</w:t>
      </w:r>
    </w:p>
    <w:p w14:paraId="2228EFCC" w14:textId="77777777" w:rsidR="00CD2F25" w:rsidRPr="00CD2F25" w:rsidRDefault="00CD2F25">
      <w:pPr>
        <w:pStyle w:val="Standard"/>
        <w:rPr>
          <w:rFonts w:ascii="Times New Roman" w:hAnsi="Times New Roman" w:cs="Times New Roman"/>
          <w:color w:val="000000"/>
          <w:lang w:bidi="pl-PL"/>
        </w:rPr>
      </w:pPr>
    </w:p>
    <w:p w14:paraId="29C32D85" w14:textId="531B4487" w:rsidR="00240CD3" w:rsidRPr="00CD2F25" w:rsidRDefault="00504351">
      <w:pPr>
        <w:pStyle w:val="Standard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 xml:space="preserve">Po przedstawieniu przez Komisję Rekrutacyjną protokołu z postępowania rekrutacyjnego ostateczną decyzję w sprawie zatrudnienia kandydata podejmuje </w:t>
      </w:r>
      <w:r w:rsidR="00CD2F25" w:rsidRPr="00CD2F25">
        <w:rPr>
          <w:rFonts w:ascii="Times New Roman" w:hAnsi="Times New Roman" w:cs="Times New Roman"/>
          <w:color w:val="000000"/>
          <w:lang w:bidi="pl-PL"/>
        </w:rPr>
        <w:t>Kierownik PCS</w:t>
      </w:r>
      <w:r w:rsidRPr="00CD2F25">
        <w:rPr>
          <w:rFonts w:ascii="Times New Roman" w:hAnsi="Times New Roman" w:cs="Times New Roman"/>
          <w:color w:val="000000"/>
          <w:lang w:bidi="pl-PL"/>
        </w:rPr>
        <w:t>.</w:t>
      </w:r>
    </w:p>
    <w:p w14:paraId="434DF18B" w14:textId="77777777" w:rsidR="00CD2F25" w:rsidRDefault="00CD2F25">
      <w:pPr>
        <w:pStyle w:val="Standard"/>
        <w:jc w:val="center"/>
        <w:rPr>
          <w:rFonts w:ascii="Times New Roman" w:hAnsi="Times New Roman" w:cs="Times New Roman"/>
          <w:color w:val="000000"/>
          <w:sz w:val="22"/>
          <w:lang w:bidi="pl-PL"/>
        </w:rPr>
      </w:pPr>
    </w:p>
    <w:p w14:paraId="3FB61AC9" w14:textId="5641D7BF" w:rsidR="00240CD3" w:rsidRPr="00CD2F25" w:rsidRDefault="00504351" w:rsidP="00CD2F25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 xml:space="preserve">Rozdział </w:t>
      </w:r>
      <w:r w:rsidR="00CD2F25" w:rsidRPr="00CD2F25">
        <w:rPr>
          <w:rFonts w:ascii="Times New Roman" w:hAnsi="Times New Roman" w:cs="Times New Roman"/>
          <w:color w:val="000000"/>
          <w:lang w:bidi="pl-PL"/>
        </w:rPr>
        <w:t>XII</w:t>
      </w:r>
    </w:p>
    <w:p w14:paraId="482E7832" w14:textId="77777777" w:rsidR="00240CD3" w:rsidRPr="00CD2F25" w:rsidRDefault="00504351" w:rsidP="00CD2F25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Ogłoszenie wyników naboru</w:t>
      </w:r>
    </w:p>
    <w:p w14:paraId="39C5F493" w14:textId="36FE90B4" w:rsidR="00240CD3" w:rsidRPr="00CD2F25" w:rsidRDefault="00504351" w:rsidP="00CD2F25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§ 12</w:t>
      </w:r>
    </w:p>
    <w:p w14:paraId="5F022CD2" w14:textId="77777777" w:rsidR="00CD2F25" w:rsidRPr="00CD2F25" w:rsidRDefault="00CD2F25" w:rsidP="00CD2F25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</w:p>
    <w:p w14:paraId="7A448025" w14:textId="78C5AC8E" w:rsidR="00240CD3" w:rsidRPr="00CD2F25" w:rsidRDefault="00504351" w:rsidP="00CD2F25">
      <w:pPr>
        <w:pStyle w:val="Standard"/>
        <w:numPr>
          <w:ilvl w:val="0"/>
          <w:numId w:val="27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Niezwłocznie po przeprowadzonym naborze informacja o wyniku naboru jest upowszechniona przez umieszczenie na tablicy informacyjnej w jednostce</w:t>
      </w:r>
      <w:r w:rsidR="00017123">
        <w:rPr>
          <w:rFonts w:ascii="Times New Roman" w:hAnsi="Times New Roman" w:cs="Times New Roman"/>
          <w:color w:val="000000"/>
          <w:lang w:bidi="pl-PL"/>
        </w:rPr>
        <w:t>,</w:t>
      </w:r>
      <w:r w:rsidRPr="00CD2F25">
        <w:rPr>
          <w:rFonts w:ascii="Times New Roman" w:hAnsi="Times New Roman" w:cs="Times New Roman"/>
          <w:color w:val="000000"/>
          <w:lang w:bidi="pl-PL"/>
        </w:rPr>
        <w:t xml:space="preserve"> w której przeprowadzany jest nabór oraz opublikowanie w BIP przez okres co najmniej 3 miesięcy.</w:t>
      </w:r>
    </w:p>
    <w:p w14:paraId="30F4F5FE" w14:textId="5279B5A0" w:rsidR="00240CD3" w:rsidRPr="00CD2F25" w:rsidRDefault="00504351" w:rsidP="00CD2F25">
      <w:pPr>
        <w:pStyle w:val="Standard"/>
        <w:numPr>
          <w:ilvl w:val="0"/>
          <w:numId w:val="27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Informacja</w:t>
      </w:r>
      <w:r w:rsidR="00017123">
        <w:rPr>
          <w:rFonts w:ascii="Times New Roman" w:hAnsi="Times New Roman" w:cs="Times New Roman"/>
          <w:color w:val="000000"/>
          <w:lang w:bidi="pl-PL"/>
        </w:rPr>
        <w:t>,</w:t>
      </w:r>
      <w:r w:rsidRPr="00CD2F25">
        <w:rPr>
          <w:rFonts w:ascii="Times New Roman" w:hAnsi="Times New Roman" w:cs="Times New Roman"/>
          <w:color w:val="000000"/>
          <w:lang w:bidi="pl-PL"/>
        </w:rPr>
        <w:t xml:space="preserve"> o której mowa w ust. 1 zawiera:</w:t>
      </w:r>
    </w:p>
    <w:p w14:paraId="408DD023" w14:textId="558E635A" w:rsidR="00240CD3" w:rsidRPr="00CD2F25" w:rsidRDefault="00504351" w:rsidP="000F646A">
      <w:pPr>
        <w:pStyle w:val="Standard"/>
        <w:numPr>
          <w:ilvl w:val="0"/>
          <w:numId w:val="28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nazwę i adres jednostki,</w:t>
      </w:r>
    </w:p>
    <w:p w14:paraId="1B76B7C4" w14:textId="58BE60AA" w:rsidR="00240CD3" w:rsidRPr="00CD2F25" w:rsidRDefault="00504351" w:rsidP="000F646A">
      <w:pPr>
        <w:pStyle w:val="Standard"/>
        <w:numPr>
          <w:ilvl w:val="0"/>
          <w:numId w:val="28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określenie stanowiska urzędniczego</w:t>
      </w:r>
      <w:r w:rsidR="00951D62">
        <w:rPr>
          <w:rFonts w:ascii="Times New Roman" w:hAnsi="Times New Roman" w:cs="Times New Roman"/>
          <w:color w:val="000000"/>
          <w:lang w:bidi="pl-PL"/>
        </w:rPr>
        <w:t>,</w:t>
      </w:r>
    </w:p>
    <w:p w14:paraId="3474A701" w14:textId="00A64157" w:rsidR="00240CD3" w:rsidRPr="00CD2F25" w:rsidRDefault="00504351" w:rsidP="000F646A">
      <w:pPr>
        <w:pStyle w:val="Standard"/>
        <w:numPr>
          <w:ilvl w:val="0"/>
          <w:numId w:val="28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imię i nazwisko wybranego kandydata oraz miejs</w:t>
      </w:r>
      <w:r w:rsidR="00017123">
        <w:rPr>
          <w:rFonts w:ascii="Times New Roman" w:hAnsi="Times New Roman" w:cs="Times New Roman"/>
          <w:color w:val="000000"/>
          <w:lang w:bidi="pl-PL"/>
        </w:rPr>
        <w:t>cowość jego</w:t>
      </w:r>
      <w:r w:rsidRPr="00CD2F25">
        <w:rPr>
          <w:rFonts w:ascii="Times New Roman" w:hAnsi="Times New Roman" w:cs="Times New Roman"/>
          <w:color w:val="000000"/>
          <w:lang w:bidi="pl-PL"/>
        </w:rPr>
        <w:t xml:space="preserve"> zamieszkania,</w:t>
      </w:r>
    </w:p>
    <w:p w14:paraId="7A37B22B" w14:textId="23AD6087" w:rsidR="00240CD3" w:rsidRPr="00CD2F25" w:rsidRDefault="00504351" w:rsidP="000F646A">
      <w:pPr>
        <w:pStyle w:val="Standard"/>
        <w:numPr>
          <w:ilvl w:val="0"/>
          <w:numId w:val="28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uzasadnienie dokonanego wyboru kandydata albo uzasadnienie nierozstrzygnięcia naboru na stanowisko.</w:t>
      </w:r>
    </w:p>
    <w:p w14:paraId="344FD49C" w14:textId="44017101" w:rsidR="00240CD3" w:rsidRPr="00CD2F25" w:rsidRDefault="00504351" w:rsidP="00CD2F25">
      <w:pPr>
        <w:pStyle w:val="Standard"/>
        <w:numPr>
          <w:ilvl w:val="0"/>
          <w:numId w:val="27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CD2F25">
        <w:rPr>
          <w:rFonts w:ascii="Times New Roman" w:hAnsi="Times New Roman" w:cs="Times New Roman"/>
          <w:color w:val="000000"/>
          <w:lang w:bidi="pl-PL"/>
        </w:rPr>
        <w:t>Jeżeli w okresie 3 miesięcy od dnia nawiązania stosunku pracy z osobą wyłonioną w drodze naboru istnieje konieczność ponownego obsadzenia tego samego stanowiska lub wyłoniony w naborze kandydat zrezygnował z nawiązania stosunku pracy z jednostką, możliwe jest zatrudnienie na tym samym stanowisku kolejnej osoby spośród kandydatów, która zdobyła największą liczbę  punktów w rozmowie kwalifikacyjnej.</w:t>
      </w:r>
    </w:p>
    <w:p w14:paraId="15BEB735" w14:textId="77777777" w:rsidR="00CD2F25" w:rsidRDefault="00CD2F25" w:rsidP="00CD2F25">
      <w:pPr>
        <w:pStyle w:val="Standard"/>
        <w:jc w:val="center"/>
        <w:rPr>
          <w:rFonts w:ascii="Times New Roman" w:hAnsi="Times New Roman" w:cs="Times New Roman"/>
          <w:color w:val="000000"/>
          <w:sz w:val="22"/>
          <w:lang w:bidi="pl-PL"/>
        </w:rPr>
      </w:pPr>
    </w:p>
    <w:p w14:paraId="759C3657" w14:textId="6C2ADE7B" w:rsidR="00240CD3" w:rsidRPr="000F646A" w:rsidRDefault="00504351" w:rsidP="00CD2F25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0F646A">
        <w:rPr>
          <w:rFonts w:ascii="Times New Roman" w:hAnsi="Times New Roman" w:cs="Times New Roman"/>
          <w:color w:val="000000"/>
          <w:lang w:bidi="pl-PL"/>
        </w:rPr>
        <w:t xml:space="preserve">Rozdział </w:t>
      </w:r>
      <w:r w:rsidR="000F646A">
        <w:rPr>
          <w:rFonts w:ascii="Times New Roman" w:hAnsi="Times New Roman" w:cs="Times New Roman"/>
          <w:color w:val="000000"/>
          <w:lang w:bidi="pl-PL"/>
        </w:rPr>
        <w:t>XIII</w:t>
      </w:r>
    </w:p>
    <w:p w14:paraId="04DDA75D" w14:textId="77777777" w:rsidR="00240CD3" w:rsidRPr="000F646A" w:rsidRDefault="00504351" w:rsidP="00CD2F25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0F646A">
        <w:rPr>
          <w:rFonts w:ascii="Times New Roman" w:hAnsi="Times New Roman" w:cs="Times New Roman"/>
          <w:color w:val="000000"/>
          <w:lang w:bidi="pl-PL"/>
        </w:rPr>
        <w:t>Sposób postępowania z dokumentami aplikacyjnymi</w:t>
      </w:r>
    </w:p>
    <w:p w14:paraId="466A42B9" w14:textId="50871DC8" w:rsidR="00240CD3" w:rsidRPr="000F646A" w:rsidRDefault="00504351" w:rsidP="00CD2F25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0F646A">
        <w:rPr>
          <w:rFonts w:ascii="Times New Roman" w:hAnsi="Times New Roman" w:cs="Times New Roman"/>
          <w:color w:val="000000"/>
          <w:lang w:bidi="en-US"/>
        </w:rPr>
        <w:t>§ 13</w:t>
      </w:r>
    </w:p>
    <w:p w14:paraId="6A8E5DF7" w14:textId="77777777" w:rsidR="00CD2F25" w:rsidRPr="000F646A" w:rsidRDefault="00CD2F25" w:rsidP="00CD2F25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</w:p>
    <w:p w14:paraId="758E85ED" w14:textId="083B3F07" w:rsidR="00240CD3" w:rsidRPr="000F646A" w:rsidRDefault="00504351" w:rsidP="000F646A">
      <w:pPr>
        <w:pStyle w:val="Standard"/>
        <w:numPr>
          <w:ilvl w:val="0"/>
          <w:numId w:val="29"/>
        </w:numPr>
        <w:jc w:val="both"/>
        <w:rPr>
          <w:rFonts w:ascii="Times New Roman" w:hAnsi="Times New Roman" w:cs="Times New Roman"/>
          <w:color w:val="000000"/>
          <w:lang w:bidi="en-US"/>
        </w:rPr>
      </w:pPr>
      <w:r w:rsidRPr="000F646A">
        <w:rPr>
          <w:rFonts w:ascii="Times New Roman" w:hAnsi="Times New Roman" w:cs="Times New Roman"/>
          <w:color w:val="000000"/>
          <w:lang w:bidi="en-US"/>
        </w:rPr>
        <w:t>Dokumenty aplikacyjne kandydata, który zostanie wyłoniony w procesie rekrutacji, zostaną dołączone do jego akt osobowych.</w:t>
      </w:r>
    </w:p>
    <w:p w14:paraId="77B4C350" w14:textId="50877597" w:rsidR="00240CD3" w:rsidRPr="000F646A" w:rsidRDefault="00504351" w:rsidP="000F646A">
      <w:pPr>
        <w:pStyle w:val="Standard"/>
        <w:numPr>
          <w:ilvl w:val="0"/>
          <w:numId w:val="29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0F646A">
        <w:rPr>
          <w:rFonts w:ascii="Times New Roman" w:hAnsi="Times New Roman" w:cs="Times New Roman"/>
          <w:color w:val="000000"/>
          <w:lang w:bidi="pl-PL"/>
        </w:rPr>
        <w:t>Dokumenty aplikacyjne kandydatów, którzy w wyniku naboru zostali najwyżej ocenieni i</w:t>
      </w:r>
      <w:r w:rsidR="000F646A">
        <w:rPr>
          <w:rFonts w:ascii="Times New Roman" w:hAnsi="Times New Roman" w:cs="Times New Roman"/>
          <w:color w:val="000000"/>
          <w:lang w:bidi="pl-PL"/>
        </w:rPr>
        <w:t> </w:t>
      </w:r>
      <w:r w:rsidRPr="000F646A">
        <w:rPr>
          <w:rFonts w:ascii="Times New Roman" w:hAnsi="Times New Roman" w:cs="Times New Roman"/>
          <w:color w:val="000000"/>
          <w:lang w:bidi="pl-PL"/>
        </w:rPr>
        <w:t>ich dane zostały umieszczone w protokole z przeprowadzonego naboru, przechowuje się przez okres 3 miesięcy od dnia zatrudnienia wybranego kandydata. Po upływie wskazanego okresu kandydaci mogą odbierać dokumenty osobiście lub też zostaną im odesłane listem poleconym za zwrotnym potwierdzeniem odbioru.</w:t>
      </w:r>
    </w:p>
    <w:p w14:paraId="6CB5DBC1" w14:textId="455245C3" w:rsidR="00240CD3" w:rsidRPr="000F646A" w:rsidRDefault="00504351" w:rsidP="000F646A">
      <w:pPr>
        <w:pStyle w:val="Standard"/>
        <w:numPr>
          <w:ilvl w:val="0"/>
          <w:numId w:val="29"/>
        </w:numPr>
        <w:jc w:val="both"/>
        <w:rPr>
          <w:rFonts w:ascii="Times New Roman" w:hAnsi="Times New Roman" w:cs="Times New Roman"/>
          <w:color w:val="000000"/>
          <w:lang w:bidi="pl-PL"/>
        </w:rPr>
      </w:pPr>
      <w:r w:rsidRPr="000F646A">
        <w:rPr>
          <w:rFonts w:ascii="Times New Roman" w:hAnsi="Times New Roman" w:cs="Times New Roman"/>
          <w:color w:val="000000"/>
          <w:lang w:bidi="pl-PL"/>
        </w:rPr>
        <w:t>Pozostali kandydaci, których dane nie zostały umieszczone w protokole z</w:t>
      </w:r>
      <w:r w:rsidR="000F646A">
        <w:rPr>
          <w:rFonts w:ascii="Times New Roman" w:hAnsi="Times New Roman" w:cs="Times New Roman"/>
          <w:color w:val="000000"/>
          <w:lang w:bidi="pl-PL"/>
        </w:rPr>
        <w:t> </w:t>
      </w:r>
      <w:r w:rsidRPr="000F646A">
        <w:rPr>
          <w:rFonts w:ascii="Times New Roman" w:hAnsi="Times New Roman" w:cs="Times New Roman"/>
          <w:color w:val="000000"/>
          <w:lang w:bidi="pl-PL"/>
        </w:rPr>
        <w:t>przeprowadzonego naboru mogą odbierać dokumenty osobiście lub też zostaną im odesłane listem poleconym za zwrotnym potwierdzeniem odbioru.</w:t>
      </w:r>
    </w:p>
    <w:p w14:paraId="72D48EBB" w14:textId="77777777" w:rsidR="000F646A" w:rsidRPr="004031B5" w:rsidRDefault="000F646A">
      <w:pPr>
        <w:pStyle w:val="Standard"/>
        <w:jc w:val="center"/>
        <w:rPr>
          <w:rFonts w:ascii="Times New Roman" w:hAnsi="Times New Roman" w:cs="Times New Roman"/>
          <w:color w:val="000000"/>
          <w:sz w:val="16"/>
          <w:szCs w:val="16"/>
          <w:lang w:bidi="en-US"/>
        </w:rPr>
      </w:pPr>
    </w:p>
    <w:p w14:paraId="17BC7985" w14:textId="1668D1B3" w:rsidR="00240CD3" w:rsidRPr="000F646A" w:rsidRDefault="00504351" w:rsidP="000F646A">
      <w:pPr>
        <w:pStyle w:val="Standard"/>
        <w:jc w:val="center"/>
        <w:rPr>
          <w:rFonts w:ascii="Times New Roman" w:hAnsi="Times New Roman" w:cs="Times New Roman"/>
          <w:color w:val="000000"/>
          <w:lang w:bidi="en-US"/>
        </w:rPr>
      </w:pPr>
      <w:r w:rsidRPr="000F646A">
        <w:rPr>
          <w:rFonts w:ascii="Times New Roman" w:hAnsi="Times New Roman" w:cs="Times New Roman"/>
          <w:color w:val="000000"/>
          <w:lang w:bidi="en-US"/>
        </w:rPr>
        <w:t>Rozdział X</w:t>
      </w:r>
      <w:r w:rsidR="004031B5">
        <w:rPr>
          <w:rFonts w:ascii="Times New Roman" w:hAnsi="Times New Roman" w:cs="Times New Roman"/>
          <w:color w:val="000000"/>
          <w:lang w:bidi="en-US"/>
        </w:rPr>
        <w:t>IV</w:t>
      </w:r>
    </w:p>
    <w:p w14:paraId="348EA747" w14:textId="77777777" w:rsidR="00240CD3" w:rsidRPr="000F646A" w:rsidRDefault="00504351" w:rsidP="000F646A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0F646A">
        <w:rPr>
          <w:rFonts w:ascii="Times New Roman" w:hAnsi="Times New Roman" w:cs="Times New Roman"/>
          <w:color w:val="000000"/>
          <w:lang w:bidi="pl-PL"/>
        </w:rPr>
        <w:t>Postanowienia końcowe</w:t>
      </w:r>
    </w:p>
    <w:p w14:paraId="5FB41EF7" w14:textId="43A61470" w:rsidR="00240CD3" w:rsidRPr="000F646A" w:rsidRDefault="00504351" w:rsidP="000F646A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  <w:r w:rsidRPr="000F646A">
        <w:rPr>
          <w:rFonts w:ascii="Times New Roman" w:hAnsi="Times New Roman" w:cs="Times New Roman"/>
          <w:color w:val="000000"/>
          <w:lang w:bidi="pl-PL"/>
        </w:rPr>
        <w:t>§ 14</w:t>
      </w:r>
    </w:p>
    <w:p w14:paraId="556ADAFD" w14:textId="77777777" w:rsidR="000F646A" w:rsidRPr="000F646A" w:rsidRDefault="000F646A" w:rsidP="000F646A">
      <w:pPr>
        <w:pStyle w:val="Standard"/>
        <w:jc w:val="center"/>
        <w:rPr>
          <w:rFonts w:ascii="Times New Roman" w:hAnsi="Times New Roman" w:cs="Times New Roman"/>
          <w:color w:val="000000"/>
          <w:lang w:bidi="pl-PL"/>
        </w:rPr>
      </w:pPr>
    </w:p>
    <w:p w14:paraId="1C14D135" w14:textId="59A47318" w:rsidR="00240CD3" w:rsidRPr="001B0E45" w:rsidRDefault="00504351" w:rsidP="000F646A">
      <w:pPr>
        <w:pStyle w:val="Standard"/>
        <w:jc w:val="both"/>
        <w:rPr>
          <w:rFonts w:ascii="Times New Roman" w:hAnsi="Times New Roman" w:cs="Times New Roman"/>
          <w:lang w:bidi="en-US"/>
        </w:rPr>
      </w:pPr>
      <w:r w:rsidRPr="000F646A">
        <w:rPr>
          <w:rFonts w:ascii="Times New Roman" w:hAnsi="Times New Roman" w:cs="Times New Roman"/>
          <w:color w:val="000000"/>
          <w:lang w:bidi="en-US"/>
        </w:rPr>
        <w:t>W sprawach nieuregulowanych w niniejszym regulaminie mają zastosowanie przepisy ustawy z</w:t>
      </w:r>
      <w:r w:rsidR="000F646A">
        <w:rPr>
          <w:rFonts w:ascii="Times New Roman" w:hAnsi="Times New Roman" w:cs="Times New Roman"/>
          <w:color w:val="000000"/>
          <w:lang w:bidi="en-US"/>
        </w:rPr>
        <w:t> </w:t>
      </w:r>
      <w:r w:rsidRPr="000F646A">
        <w:rPr>
          <w:rFonts w:ascii="Times New Roman" w:hAnsi="Times New Roman" w:cs="Times New Roman"/>
          <w:color w:val="000000"/>
          <w:lang w:bidi="en-US"/>
        </w:rPr>
        <w:t xml:space="preserve">dnia </w:t>
      </w:r>
      <w:r w:rsidRPr="001B0E45">
        <w:rPr>
          <w:rFonts w:ascii="Times New Roman" w:hAnsi="Times New Roman" w:cs="Times New Roman"/>
          <w:lang w:bidi="en-US"/>
        </w:rPr>
        <w:t>21 listopad 2008r. o pracownikach samorządowych (Dz.U. z 2</w:t>
      </w:r>
      <w:r w:rsidR="001B0E45" w:rsidRPr="001B0E45">
        <w:rPr>
          <w:rFonts w:ascii="Times New Roman" w:hAnsi="Times New Roman" w:cs="Times New Roman"/>
          <w:lang w:bidi="en-US"/>
        </w:rPr>
        <w:t>022</w:t>
      </w:r>
      <w:r w:rsidRPr="001B0E45">
        <w:rPr>
          <w:rFonts w:ascii="Times New Roman" w:hAnsi="Times New Roman" w:cs="Times New Roman"/>
          <w:lang w:bidi="en-US"/>
        </w:rPr>
        <w:t xml:space="preserve"> r. poz.</w:t>
      </w:r>
      <w:r w:rsidR="001B0E45" w:rsidRPr="001B0E45">
        <w:rPr>
          <w:rFonts w:ascii="Times New Roman" w:hAnsi="Times New Roman" w:cs="Times New Roman"/>
          <w:lang w:bidi="en-US"/>
        </w:rPr>
        <w:t xml:space="preserve"> 530</w:t>
      </w:r>
      <w:r w:rsidRPr="001B0E45">
        <w:rPr>
          <w:rFonts w:ascii="Times New Roman" w:hAnsi="Times New Roman" w:cs="Times New Roman"/>
          <w:lang w:bidi="en-US"/>
        </w:rPr>
        <w:t xml:space="preserve"> </w:t>
      </w:r>
      <w:r w:rsidR="001B0E45" w:rsidRPr="001B0E45">
        <w:rPr>
          <w:rFonts w:ascii="Times New Roman" w:hAnsi="Times New Roman" w:cs="Times New Roman"/>
          <w:lang w:bidi="en-US"/>
        </w:rPr>
        <w:t>z późn. zm.</w:t>
      </w:r>
      <w:r w:rsidRPr="001B0E45">
        <w:rPr>
          <w:rFonts w:ascii="Times New Roman" w:hAnsi="Times New Roman" w:cs="Times New Roman"/>
          <w:lang w:bidi="en-US"/>
        </w:rPr>
        <w:t>).</w:t>
      </w:r>
    </w:p>
    <w:p w14:paraId="65AAB22C" w14:textId="77777777" w:rsidR="00240CD3" w:rsidRDefault="00240CD3" w:rsidP="000F646A">
      <w:pPr>
        <w:pStyle w:val="Standard"/>
        <w:jc w:val="both"/>
        <w:rPr>
          <w:rFonts w:ascii="Times New Roman" w:hAnsi="Times New Roman" w:cs="Times New Roman"/>
          <w:color w:val="000000"/>
          <w:lang w:bidi="pl-PL"/>
        </w:rPr>
      </w:pPr>
    </w:p>
    <w:p w14:paraId="60822C9B" w14:textId="77777777" w:rsidR="00240CD3" w:rsidRDefault="00240CD3">
      <w:pPr>
        <w:pStyle w:val="Standard"/>
        <w:rPr>
          <w:rFonts w:ascii="Times New Roman" w:hAnsi="Times New Roman" w:cs="Times New Roman"/>
          <w:color w:val="000000"/>
          <w:lang w:bidi="pl-PL"/>
        </w:rPr>
      </w:pPr>
    </w:p>
    <w:p w14:paraId="540AB8DC" w14:textId="55EF356D" w:rsidR="00240CD3" w:rsidRDefault="0002591F" w:rsidP="0002591F">
      <w:pPr>
        <w:pStyle w:val="Standard"/>
        <w:spacing w:after="200" w:line="276" w:lineRule="auto"/>
        <w:ind w:left="5672" w:firstLine="709"/>
      </w:pPr>
      <w:r>
        <w:t>Kierownik PCS w Raciborzu</w:t>
      </w:r>
    </w:p>
    <w:p w14:paraId="54E16BA4" w14:textId="4D54E968" w:rsidR="0002591F" w:rsidRDefault="0002591F" w:rsidP="0002591F">
      <w:pPr>
        <w:pStyle w:val="Standard"/>
        <w:spacing w:after="200" w:line="276" w:lineRule="auto"/>
        <w:ind w:left="5672" w:firstLine="709"/>
      </w:pPr>
      <w:r>
        <w:t>Robert Myśliwy</w:t>
      </w:r>
    </w:p>
    <w:sectPr w:rsidR="0002591F" w:rsidSect="004031B5">
      <w:pgSz w:w="11906" w:h="16838"/>
      <w:pgMar w:top="709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5FBA5" w14:textId="77777777" w:rsidR="0011338C" w:rsidRDefault="0011338C">
      <w:r>
        <w:separator/>
      </w:r>
    </w:p>
  </w:endnote>
  <w:endnote w:type="continuationSeparator" w:id="0">
    <w:p w14:paraId="45788488" w14:textId="77777777" w:rsidR="0011338C" w:rsidRDefault="00113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0422C" w14:textId="77777777" w:rsidR="0011338C" w:rsidRDefault="0011338C">
      <w:r>
        <w:rPr>
          <w:color w:val="000000"/>
        </w:rPr>
        <w:separator/>
      </w:r>
    </w:p>
  </w:footnote>
  <w:footnote w:type="continuationSeparator" w:id="0">
    <w:p w14:paraId="388F05B3" w14:textId="77777777" w:rsidR="0011338C" w:rsidRDefault="001133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5C03"/>
    <w:multiLevelType w:val="hybridMultilevel"/>
    <w:tmpl w:val="58AE838C"/>
    <w:lvl w:ilvl="0" w:tplc="EFA2A5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B5CA2"/>
    <w:multiLevelType w:val="hybridMultilevel"/>
    <w:tmpl w:val="02247D2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06050B"/>
    <w:multiLevelType w:val="hybridMultilevel"/>
    <w:tmpl w:val="6C26725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F9C0F23"/>
    <w:multiLevelType w:val="hybridMultilevel"/>
    <w:tmpl w:val="D9B447DE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FC1178"/>
    <w:multiLevelType w:val="hybridMultilevel"/>
    <w:tmpl w:val="BC3E1964"/>
    <w:lvl w:ilvl="0" w:tplc="EFA2A5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2B2A20"/>
    <w:multiLevelType w:val="hybridMultilevel"/>
    <w:tmpl w:val="883288CC"/>
    <w:lvl w:ilvl="0" w:tplc="EFA2A5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97B39"/>
    <w:multiLevelType w:val="hybridMultilevel"/>
    <w:tmpl w:val="29621B8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AB136F"/>
    <w:multiLevelType w:val="hybridMultilevel"/>
    <w:tmpl w:val="5DB8E942"/>
    <w:lvl w:ilvl="0" w:tplc="EFA2A5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F53177"/>
    <w:multiLevelType w:val="hybridMultilevel"/>
    <w:tmpl w:val="94D07330"/>
    <w:lvl w:ilvl="0" w:tplc="306E72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4915F36"/>
    <w:multiLevelType w:val="hybridMultilevel"/>
    <w:tmpl w:val="2FEE2FD0"/>
    <w:lvl w:ilvl="0" w:tplc="A3BCE8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6745012"/>
    <w:multiLevelType w:val="hybridMultilevel"/>
    <w:tmpl w:val="D9B447DE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964519"/>
    <w:multiLevelType w:val="hybridMultilevel"/>
    <w:tmpl w:val="C156B47A"/>
    <w:lvl w:ilvl="0" w:tplc="EFA2A5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135EC2"/>
    <w:multiLevelType w:val="hybridMultilevel"/>
    <w:tmpl w:val="1F80B33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033700"/>
    <w:multiLevelType w:val="hybridMultilevel"/>
    <w:tmpl w:val="6032F6B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271832"/>
    <w:multiLevelType w:val="hybridMultilevel"/>
    <w:tmpl w:val="BD68C9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6FF6003"/>
    <w:multiLevelType w:val="hybridMultilevel"/>
    <w:tmpl w:val="5D6C5C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3B6C9D"/>
    <w:multiLevelType w:val="hybridMultilevel"/>
    <w:tmpl w:val="24148D34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C9D720B"/>
    <w:multiLevelType w:val="hybridMultilevel"/>
    <w:tmpl w:val="9B0472D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D0504C8"/>
    <w:multiLevelType w:val="hybridMultilevel"/>
    <w:tmpl w:val="9A6E17E4"/>
    <w:lvl w:ilvl="0" w:tplc="EFA2A5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A962F2"/>
    <w:multiLevelType w:val="hybridMultilevel"/>
    <w:tmpl w:val="356E110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4D35772"/>
    <w:multiLevelType w:val="hybridMultilevel"/>
    <w:tmpl w:val="DCA89BE6"/>
    <w:lvl w:ilvl="0" w:tplc="EFA2A5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3D47D9"/>
    <w:multiLevelType w:val="hybridMultilevel"/>
    <w:tmpl w:val="D820EC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721B4D"/>
    <w:multiLevelType w:val="hybridMultilevel"/>
    <w:tmpl w:val="103E565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A1A5C88"/>
    <w:multiLevelType w:val="hybridMultilevel"/>
    <w:tmpl w:val="90660C6A"/>
    <w:lvl w:ilvl="0" w:tplc="48E6059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951AF8"/>
    <w:multiLevelType w:val="hybridMultilevel"/>
    <w:tmpl w:val="9170F0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CC550E"/>
    <w:multiLevelType w:val="hybridMultilevel"/>
    <w:tmpl w:val="8444B878"/>
    <w:lvl w:ilvl="0" w:tplc="EFA2A5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6054EF"/>
    <w:multiLevelType w:val="hybridMultilevel"/>
    <w:tmpl w:val="194CE8B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974CF2"/>
    <w:multiLevelType w:val="hybridMultilevel"/>
    <w:tmpl w:val="C3C84F44"/>
    <w:lvl w:ilvl="0" w:tplc="EFA2A5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B00EF7"/>
    <w:multiLevelType w:val="hybridMultilevel"/>
    <w:tmpl w:val="8B70A9F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517042575">
    <w:abstractNumId w:val="18"/>
  </w:num>
  <w:num w:numId="2" w16cid:durableId="1952666165">
    <w:abstractNumId w:val="8"/>
  </w:num>
  <w:num w:numId="3" w16cid:durableId="45762384">
    <w:abstractNumId w:val="10"/>
  </w:num>
  <w:num w:numId="4" w16cid:durableId="1623808202">
    <w:abstractNumId w:val="9"/>
  </w:num>
  <w:num w:numId="5" w16cid:durableId="963773721">
    <w:abstractNumId w:val="3"/>
  </w:num>
  <w:num w:numId="6" w16cid:durableId="937642769">
    <w:abstractNumId w:val="23"/>
  </w:num>
  <w:num w:numId="7" w16cid:durableId="366805800">
    <w:abstractNumId w:val="15"/>
  </w:num>
  <w:num w:numId="8" w16cid:durableId="344745858">
    <w:abstractNumId w:val="0"/>
  </w:num>
  <w:num w:numId="9" w16cid:durableId="78719459">
    <w:abstractNumId w:val="14"/>
  </w:num>
  <w:num w:numId="10" w16cid:durableId="250897031">
    <w:abstractNumId w:val="13"/>
  </w:num>
  <w:num w:numId="11" w16cid:durableId="1439838496">
    <w:abstractNumId w:val="27"/>
  </w:num>
  <w:num w:numId="12" w16cid:durableId="643244627">
    <w:abstractNumId w:val="17"/>
  </w:num>
  <w:num w:numId="13" w16cid:durableId="1293360690">
    <w:abstractNumId w:val="21"/>
  </w:num>
  <w:num w:numId="14" w16cid:durableId="1009020659">
    <w:abstractNumId w:val="22"/>
  </w:num>
  <w:num w:numId="15" w16cid:durableId="18163072">
    <w:abstractNumId w:val="16"/>
  </w:num>
  <w:num w:numId="16" w16cid:durableId="77681269">
    <w:abstractNumId w:val="12"/>
  </w:num>
  <w:num w:numId="17" w16cid:durableId="618993243">
    <w:abstractNumId w:val="24"/>
  </w:num>
  <w:num w:numId="18" w16cid:durableId="583343648">
    <w:abstractNumId w:val="11"/>
  </w:num>
  <w:num w:numId="19" w16cid:durableId="2034846400">
    <w:abstractNumId w:val="6"/>
  </w:num>
  <w:num w:numId="20" w16cid:durableId="453450505">
    <w:abstractNumId w:val="26"/>
  </w:num>
  <w:num w:numId="21" w16cid:durableId="334962238">
    <w:abstractNumId w:val="5"/>
  </w:num>
  <w:num w:numId="22" w16cid:durableId="1186333775">
    <w:abstractNumId w:val="4"/>
  </w:num>
  <w:num w:numId="23" w16cid:durableId="1347753022">
    <w:abstractNumId w:val="19"/>
  </w:num>
  <w:num w:numId="24" w16cid:durableId="386881388">
    <w:abstractNumId w:val="20"/>
  </w:num>
  <w:num w:numId="25" w16cid:durableId="459349588">
    <w:abstractNumId w:val="1"/>
  </w:num>
  <w:num w:numId="26" w16cid:durableId="911768148">
    <w:abstractNumId w:val="28"/>
  </w:num>
  <w:num w:numId="27" w16cid:durableId="985545767">
    <w:abstractNumId w:val="7"/>
  </w:num>
  <w:num w:numId="28" w16cid:durableId="1376848566">
    <w:abstractNumId w:val="2"/>
  </w:num>
  <w:num w:numId="29" w16cid:durableId="181351859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BB8"/>
    <w:rsid w:val="00017123"/>
    <w:rsid w:val="0002591F"/>
    <w:rsid w:val="000E4F95"/>
    <w:rsid w:val="000F646A"/>
    <w:rsid w:val="00111334"/>
    <w:rsid w:val="0011338C"/>
    <w:rsid w:val="001839CE"/>
    <w:rsid w:val="001B0E45"/>
    <w:rsid w:val="00240CD3"/>
    <w:rsid w:val="00285668"/>
    <w:rsid w:val="004031B5"/>
    <w:rsid w:val="00504351"/>
    <w:rsid w:val="00536269"/>
    <w:rsid w:val="006D67BA"/>
    <w:rsid w:val="006D7B53"/>
    <w:rsid w:val="007C4B3D"/>
    <w:rsid w:val="00951D62"/>
    <w:rsid w:val="00987B79"/>
    <w:rsid w:val="009D35E4"/>
    <w:rsid w:val="00A12078"/>
    <w:rsid w:val="00A20ACB"/>
    <w:rsid w:val="00AC35B1"/>
    <w:rsid w:val="00B10788"/>
    <w:rsid w:val="00B85BB8"/>
    <w:rsid w:val="00B9277D"/>
    <w:rsid w:val="00CD2F25"/>
    <w:rsid w:val="00D659F0"/>
    <w:rsid w:val="00E63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02B01"/>
  <w15:chartTrackingRefBased/>
  <w15:docId w15:val="{755902F2-C715-478A-9D71-082B4757C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.szajnowska\Downloads\Regulamin%20za&#322;%20do%20Zarz&#261;dzenia%20nr%209(1)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Regulamin zał do Zarządzenia nr 9(1)</Template>
  <TotalTime>76</TotalTime>
  <Pages>1</Pages>
  <Words>1753</Words>
  <Characters>10524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Szajnowska</dc:creator>
  <cp:keywords/>
  <cp:lastModifiedBy>Kasia Szy</cp:lastModifiedBy>
  <cp:revision>11</cp:revision>
  <cp:lastPrinted>2022-09-21T09:09:00Z</cp:lastPrinted>
  <dcterms:created xsi:type="dcterms:W3CDTF">2022-09-21T07:39:00Z</dcterms:created>
  <dcterms:modified xsi:type="dcterms:W3CDTF">2022-09-26T16:43:00Z</dcterms:modified>
</cp:coreProperties>
</file>