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069" w:rsidRPr="00306F8D" w:rsidRDefault="00CA2CA5" w:rsidP="005B3AE1">
      <w:pPr>
        <w:autoSpaceDE w:val="0"/>
        <w:jc w:val="right"/>
        <w:rPr>
          <w:rFonts w:ascii="Calibri" w:hAnsi="Calibri" w:cs="Calibri"/>
          <w:i/>
          <w:sz w:val="20"/>
          <w:szCs w:val="20"/>
          <w:u w:val="single"/>
        </w:rPr>
      </w:pPr>
      <w:bookmarkStart w:id="0" w:name="_GoBack"/>
      <w:bookmarkEnd w:id="0"/>
      <w:r w:rsidRPr="00306F8D">
        <w:rPr>
          <w:rFonts w:ascii="Calibri" w:hAnsi="Calibri" w:cs="Calibri"/>
          <w:i/>
          <w:sz w:val="20"/>
          <w:szCs w:val="20"/>
          <w:u w:val="single"/>
        </w:rPr>
        <w:t xml:space="preserve">Załącznik nr </w:t>
      </w:r>
      <w:r w:rsidR="00D12515" w:rsidRPr="00306F8D">
        <w:rPr>
          <w:rFonts w:ascii="Calibri" w:hAnsi="Calibri" w:cs="Calibri"/>
          <w:i/>
          <w:sz w:val="20"/>
          <w:szCs w:val="20"/>
          <w:u w:val="single"/>
        </w:rPr>
        <w:t>6</w:t>
      </w:r>
      <w:r w:rsidR="00696069" w:rsidRPr="00306F8D">
        <w:rPr>
          <w:rFonts w:ascii="Calibri" w:hAnsi="Calibri" w:cs="Calibri"/>
          <w:i/>
          <w:sz w:val="20"/>
          <w:szCs w:val="20"/>
          <w:u w:val="single"/>
        </w:rPr>
        <w:t xml:space="preserve"> do </w:t>
      </w:r>
      <w:r w:rsidR="003F0B28" w:rsidRPr="00306F8D">
        <w:rPr>
          <w:rFonts w:ascii="Calibri" w:hAnsi="Calibri" w:cs="Calibri"/>
          <w:i/>
          <w:sz w:val="20"/>
          <w:szCs w:val="20"/>
          <w:u w:val="single"/>
        </w:rPr>
        <w:t>SWZ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CA2CA5">
      <w:pPr>
        <w:rPr>
          <w:rFonts w:ascii="Calibri" w:hAnsi="Calibri" w:cs="Calibri"/>
          <w:sz w:val="16"/>
          <w:szCs w:val="16"/>
        </w:rPr>
      </w:pPr>
      <w:r w:rsidRPr="00306F8D">
        <w:rPr>
          <w:rFonts w:ascii="Calibri" w:hAnsi="Calibri" w:cs="Calibri"/>
          <w:b/>
          <w:sz w:val="16"/>
          <w:szCs w:val="16"/>
        </w:rPr>
        <w:t>Wykonawca:</w:t>
      </w:r>
      <w:r w:rsidRPr="00306F8D">
        <w:rPr>
          <w:rFonts w:ascii="Calibri" w:hAnsi="Calibri" w:cs="Calibri"/>
          <w:sz w:val="16"/>
          <w:szCs w:val="16"/>
        </w:rPr>
        <w:t xml:space="preserve"> (nazwa i adres Wykonawcy/ów)</w:t>
      </w:r>
    </w:p>
    <w:p w:rsidR="00CA2CA5" w:rsidRPr="00306F8D" w:rsidRDefault="00CA2CA5" w:rsidP="00CA2CA5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textAlignment w:val="auto"/>
        <w:rPr>
          <w:rFonts w:ascii="Calibri" w:eastAsia="Times New Roman" w:hAnsi="Calibri" w:cs="Calibri"/>
          <w:b/>
        </w:rPr>
      </w:pPr>
    </w:p>
    <w:p w:rsidR="00CA2CA5" w:rsidRPr="00306F8D" w:rsidRDefault="00CA2CA5" w:rsidP="00CA2CA5">
      <w:pPr>
        <w:rPr>
          <w:rFonts w:ascii="Calibri" w:hAnsi="Calibri" w:cs="Calibri"/>
          <w:b/>
        </w:rPr>
      </w:pPr>
      <w:r w:rsidRPr="00306F8D">
        <w:rPr>
          <w:rFonts w:ascii="Calibri" w:hAnsi="Calibri" w:cs="Calibri"/>
          <w:b/>
        </w:rPr>
        <w:t>Przedmiot zamówienia:</w:t>
      </w:r>
    </w:p>
    <w:p w:rsidR="00CA2CA5" w:rsidRPr="00306F8D" w:rsidRDefault="00CA2CA5" w:rsidP="00CA2CA5">
      <w:pPr>
        <w:rPr>
          <w:rFonts w:ascii="Calibri" w:hAnsi="Calibri" w:cs="Calibri"/>
          <w:b/>
        </w:rPr>
      </w:pPr>
    </w:p>
    <w:p w:rsidR="008822C0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ORGANIZACJA I PRZEPROWADZENIE KURSÓW DLA CENTRUM KSZTAŁCENIA </w:t>
      </w:r>
    </w:p>
    <w:p w:rsidR="0095746F" w:rsidRPr="00306F8D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ZAWODOWEGO I USTAWICZNEGO NR </w:t>
      </w:r>
      <w:r w:rsidR="00F17963" w:rsidRPr="00306F8D">
        <w:rPr>
          <w:rFonts w:ascii="Calibri" w:eastAsia="Times New Roman" w:hAnsi="Calibri" w:cs="Calibri"/>
          <w:b/>
          <w:sz w:val="22"/>
          <w:szCs w:val="22"/>
        </w:rPr>
        <w:t>1</w:t>
      </w: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 W RACIBORZU</w:t>
      </w:r>
      <w:r w:rsidR="008822C0">
        <w:rPr>
          <w:rFonts w:ascii="Calibri" w:eastAsia="Times New Roman" w:hAnsi="Calibri" w:cs="Calibri"/>
          <w:b/>
          <w:sz w:val="22"/>
          <w:szCs w:val="22"/>
        </w:rPr>
        <w:t xml:space="preserve"> – II</w:t>
      </w:r>
    </w:p>
    <w:p w:rsidR="001536AB" w:rsidRPr="00306F8D" w:rsidRDefault="001536AB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95746F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>CZĘŚĆ …………. KURS …………………………………………………………………………………….</w:t>
      </w:r>
    </w:p>
    <w:p w:rsidR="001536AB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p w:rsidR="00CA2CA5" w:rsidRPr="00B462D5" w:rsidRDefault="0093166C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B462D5">
        <w:rPr>
          <w:rFonts w:ascii="Calibri" w:hAnsi="Calibri" w:cs="Calibri"/>
          <w:b/>
          <w:sz w:val="20"/>
          <w:szCs w:val="20"/>
        </w:rPr>
        <w:t>CKZiU1.KAK.260.</w:t>
      </w:r>
      <w:r w:rsidR="00724A8D" w:rsidRPr="00B462D5">
        <w:rPr>
          <w:rFonts w:ascii="Calibri" w:hAnsi="Calibri" w:cs="Calibri"/>
          <w:b/>
          <w:sz w:val="20"/>
          <w:szCs w:val="20"/>
        </w:rPr>
        <w:t>6</w:t>
      </w:r>
      <w:r w:rsidRPr="00B462D5">
        <w:rPr>
          <w:rFonts w:ascii="Calibri" w:hAnsi="Calibri" w:cs="Calibri"/>
          <w:b/>
          <w:sz w:val="20"/>
          <w:szCs w:val="20"/>
        </w:rPr>
        <w:t>.2.2021</w:t>
      </w:r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</w:p>
    <w:p w:rsidR="00CA2CA5" w:rsidRPr="00306F8D" w:rsidRDefault="00CA2CA5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WYKAZ </w:t>
      </w:r>
      <w:r w:rsidR="00EC001E" w:rsidRPr="00306F8D">
        <w:rPr>
          <w:rFonts w:ascii="Calibri" w:eastAsia="Times New Roman" w:hAnsi="Calibri" w:cs="Calibri"/>
          <w:b/>
          <w:sz w:val="22"/>
          <w:szCs w:val="22"/>
        </w:rPr>
        <w:t>OSÓB SKIEROWANYCH DO REALIZACJI ZAMÓWIENIA</w:t>
      </w:r>
    </w:p>
    <w:p w:rsidR="005B3AE1" w:rsidRPr="00306F8D" w:rsidRDefault="005B3AE1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5B3AE1" w:rsidRPr="00306F8D" w:rsidRDefault="00EC001E" w:rsidP="00EC001E">
      <w:pPr>
        <w:pStyle w:val="Standard"/>
        <w:widowControl w:val="0"/>
        <w:spacing w:line="264" w:lineRule="auto"/>
        <w:jc w:val="both"/>
        <w:rPr>
          <w:rFonts w:ascii="Calibri" w:eastAsia="Times New Roman" w:hAnsi="Calibri" w:cs="Calibri"/>
          <w:sz w:val="20"/>
          <w:szCs w:val="20"/>
        </w:rPr>
      </w:pPr>
      <w:r w:rsidRPr="00306F8D">
        <w:rPr>
          <w:rFonts w:ascii="Calibri" w:eastAsia="Times New Roman" w:hAnsi="Calibri" w:cs="Calibri"/>
          <w:sz w:val="20"/>
          <w:szCs w:val="20"/>
        </w:rPr>
        <w:t>wykaz osób, skierowanych przez Wykonawcę do realizacji zamówienia publicznego w szczególności odpowiedzialnych za świadczenie usług wraz z informacjami na temat ich kwalifikacji zawodowych, uprawnień, doświadczenia i wykształcenia niezbędnych do wykonania zamówienia publicznego, a także zakresu wykonanych przez nie czynności oraz informacja o podstawie dysponowania tymi osobami.</w:t>
      </w:r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2146"/>
        <w:gridCol w:w="3218"/>
        <w:gridCol w:w="2233"/>
        <w:gridCol w:w="1576"/>
      </w:tblGrid>
      <w:tr w:rsidR="00E10971" w:rsidRPr="00306F8D" w:rsidTr="00724A8D">
        <w:tc>
          <w:tcPr>
            <w:tcW w:w="456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Lp.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IMIĘ I NAZWISKO OSOBY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KWALIFIKACJE ZAWODOWE, UPRAWNIENIA, DOŚWIADCZENIE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B472D8" w:rsidRPr="00306F8D" w:rsidRDefault="00B472D8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4"/>
              </w:rPr>
            </w:pP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(</w:t>
            </w:r>
            <w:r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wpis</w:t>
            </w:r>
            <w:r w:rsidR="00DA189F"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ać ilość</w:t>
            </w:r>
            <w:r w:rsidR="00DA189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i treść kursów/szkoleń/warsztatów/zajęć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przeprowadzonych przez </w:t>
            </w:r>
            <w:r w:rsidR="00290BB7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daną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osobę zgodnych z przedmiotem zamówienia</w:t>
            </w:r>
            <w:r w:rsidR="007043B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</w:t>
            </w:r>
            <w:r w:rsidR="003F5134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w </w:t>
            </w:r>
            <w:r w:rsidR="00540BFB">
              <w:rPr>
                <w:rFonts w:ascii="Calibri" w:eastAsia="Times New Roman" w:hAnsi="Calibri" w:cs="Calibri"/>
                <w:b/>
                <w:sz w:val="16"/>
                <w:szCs w:val="14"/>
              </w:rPr>
              <w:t>okresie nie krótszym niż 2 lata</w:t>
            </w:r>
            <w:r w:rsidR="008C7CB6" w:rsidRPr="00306F8D">
              <w:rPr>
                <w:rFonts w:ascii="Calibri" w:eastAsia="Times New Roman" w:hAnsi="Calibri" w:cs="Calibri"/>
                <w:sz w:val="16"/>
                <w:szCs w:val="14"/>
              </w:rPr>
              <w:t>)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 WYKSZTAŁCENIE NIEZBĘDNE DO WYKONANIA ZAMÓWIENIA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ZAKRES WYKONYWANYCH CZYNNOŚCI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DA189F" w:rsidRPr="00B462D5" w:rsidRDefault="00DA189F" w:rsidP="00724A8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06F8D">
              <w:rPr>
                <w:rFonts w:ascii="Calibri" w:hAnsi="Calibri" w:cs="Calibri"/>
                <w:b/>
                <w:sz w:val="18"/>
                <w:szCs w:val="18"/>
              </w:rPr>
              <w:t>Podstawa dysponowania osobami</w:t>
            </w:r>
            <w:r w:rsidRPr="00306F8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(</w:t>
            </w:r>
            <w:r w:rsidRPr="00B462D5">
              <w:rPr>
                <w:rFonts w:ascii="Calibri" w:hAnsi="Calibri" w:cs="Calibri"/>
                <w:sz w:val="16"/>
                <w:szCs w:val="16"/>
              </w:rPr>
              <w:t>własna/oddane</w:t>
            </w:r>
          </w:p>
          <w:p w:rsidR="00DA189F" w:rsidRPr="00306F8D" w:rsidRDefault="00DA189F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B462D5">
              <w:rPr>
                <w:rFonts w:ascii="Calibri" w:hAnsi="Calibri" w:cs="Calibri"/>
                <w:sz w:val="16"/>
                <w:szCs w:val="16"/>
              </w:rPr>
              <w:t>do dyspozycji przez inny podmiot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:rsidR="00682D47" w:rsidRPr="00306F8D" w:rsidRDefault="00682D47" w:rsidP="00761298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jc w:val="both"/>
        <w:textAlignment w:val="auto"/>
        <w:rPr>
          <w:rFonts w:ascii="Calibri" w:eastAsia="Times New Roman" w:hAnsi="Calibri" w:cs="Calibri"/>
          <w:b/>
          <w:sz w:val="22"/>
          <w:szCs w:val="22"/>
        </w:rPr>
      </w:pPr>
    </w:p>
    <w:p w:rsidR="00F17963" w:rsidRPr="00306F8D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>………..…………………..…………</w:t>
      </w:r>
      <w:r w:rsidR="00724A8D" w:rsidRPr="00306F8D">
        <w:rPr>
          <w:rFonts w:ascii="Calibri" w:hAnsi="Calibri" w:cs="Calibri"/>
          <w:sz w:val="18"/>
          <w:szCs w:val="18"/>
        </w:rPr>
        <w:t>…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  <w:t xml:space="preserve">          </w:t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       </w:t>
      </w:r>
      <w:r w:rsidRPr="00306F8D">
        <w:rPr>
          <w:rFonts w:ascii="Calibri" w:hAnsi="Calibri" w:cs="Calibri"/>
          <w:sz w:val="18"/>
          <w:szCs w:val="18"/>
        </w:rPr>
        <w:t xml:space="preserve"> .....................................................................................</w:t>
      </w: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(Miejscowość, data)                                            </w:t>
      </w:r>
      <w:r w:rsidRPr="00306F8D">
        <w:rPr>
          <w:rFonts w:ascii="Calibri" w:hAnsi="Calibri" w:cs="Calibri"/>
          <w:sz w:val="18"/>
          <w:szCs w:val="18"/>
        </w:rPr>
        <w:tab/>
        <w:t xml:space="preserve">        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</w:t>
      </w:r>
      <w:r w:rsidRPr="00306F8D">
        <w:rPr>
          <w:rFonts w:ascii="Calibri" w:hAnsi="Calibri" w:cs="Calibri"/>
          <w:sz w:val="18"/>
          <w:szCs w:val="18"/>
        </w:rPr>
        <w:t>(</w:t>
      </w:r>
      <w:r w:rsidR="00724A8D" w:rsidRPr="00306F8D">
        <w:rPr>
          <w:rFonts w:ascii="Calibri" w:hAnsi="Calibri" w:cs="Calibri"/>
          <w:sz w:val="18"/>
          <w:szCs w:val="18"/>
        </w:rPr>
        <w:t>Miejsce na p</w:t>
      </w:r>
      <w:r w:rsidRPr="00306F8D">
        <w:rPr>
          <w:rFonts w:ascii="Calibri" w:hAnsi="Calibri" w:cs="Calibri"/>
          <w:sz w:val="18"/>
          <w:szCs w:val="18"/>
        </w:rPr>
        <w:t>odpis)</w:t>
      </w:r>
    </w:p>
    <w:p w:rsidR="00F17963" w:rsidRPr="00306F8D" w:rsidRDefault="00424242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   </w:t>
      </w:r>
    </w:p>
    <w:p w:rsidR="00F17963" w:rsidRPr="00B462D5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F17963" w:rsidRPr="00B462D5" w:rsidRDefault="00F17963" w:rsidP="00F17963">
      <w:pPr>
        <w:tabs>
          <w:tab w:val="left" w:pos="426"/>
        </w:tabs>
        <w:autoSpaceDE w:val="0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</w:t>
      </w:r>
      <w:r w:rsidRPr="00B462D5">
        <w:rPr>
          <w:rFonts w:ascii="Calibri" w:hAnsi="Calibri" w:cs="Calibri"/>
          <w:b/>
          <w:i/>
          <w:color w:val="FF0000"/>
          <w:sz w:val="18"/>
          <w:szCs w:val="18"/>
        </w:rPr>
        <w:t xml:space="preserve">podpisem 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elektronicznym lub w postaci elektronicznej opatrzonej podpisem zaufanym lub 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F17963" w:rsidRPr="00B462D5" w:rsidRDefault="00724A8D" w:rsidP="00724A8D">
      <w:pPr>
        <w:spacing w:after="120"/>
        <w:jc w:val="both"/>
        <w:rPr>
          <w:rFonts w:ascii="Calibri" w:eastAsia="Times New Roman" w:hAnsi="Calibri" w:cs="Calibri"/>
          <w:i/>
          <w:color w:val="FF0000"/>
          <w:sz w:val="18"/>
          <w:szCs w:val="22"/>
        </w:rPr>
      </w:pPr>
      <w:r w:rsidRPr="00B462D5">
        <w:rPr>
          <w:rFonts w:ascii="Calibri" w:eastAsia="Times New Roman" w:hAnsi="Calibri" w:cs="Calibri"/>
          <w:i/>
          <w:color w:val="FF0000"/>
          <w:sz w:val="18"/>
          <w:szCs w:val="22"/>
        </w:rPr>
        <w:t xml:space="preserve">*Podpis osobisty - </w:t>
      </w:r>
      <w:r w:rsidRPr="00B462D5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sectPr w:rsidR="00F17963" w:rsidRPr="00B462D5" w:rsidSect="00F13B1D">
      <w:headerReference w:type="default" r:id="rId8"/>
      <w:footerReference w:type="default" r:id="rId9"/>
      <w:pgSz w:w="11906" w:h="16838"/>
      <w:pgMar w:top="567" w:right="1134" w:bottom="567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C55" w:rsidRDefault="00B22C55">
      <w:r>
        <w:separator/>
      </w:r>
    </w:p>
  </w:endnote>
  <w:endnote w:type="continuationSeparator" w:id="0">
    <w:p w:rsidR="00B22C55" w:rsidRDefault="00B22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297" w:rsidRDefault="00B67297" w:rsidP="00081DC1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5E2F5A" w:rsidRPr="005E2F5A" w:rsidRDefault="005E2F5A" w:rsidP="005E2F5A">
    <w:pPr>
      <w:widowControl/>
      <w:tabs>
        <w:tab w:val="center" w:pos="4536"/>
        <w:tab w:val="right" w:pos="9072"/>
      </w:tabs>
      <w:suppressAutoHyphens w:val="0"/>
      <w:autoSpaceDN/>
      <w:jc w:val="center"/>
      <w:textAlignment w:val="auto"/>
      <w:rPr>
        <w:rFonts w:ascii="Calibri" w:eastAsia="Calibri" w:hAnsi="Calibri" w:cs="Times New Roman"/>
        <w:kern w:val="0"/>
        <w:sz w:val="20"/>
        <w:szCs w:val="20"/>
        <w:lang w:eastAsia="en-US" w:bidi="ar-SA"/>
      </w:rPr>
    </w:pP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 xml:space="preserve">Projekt współfinansowany przez Unię Europejską ze środków Europejskiego Funduszu Społecznego w ramach </w:t>
    </w:r>
    <w:r>
      <w:rPr>
        <w:rFonts w:ascii="Calibri" w:eastAsia="Calibri" w:hAnsi="Calibri" w:cs="Times New Roman"/>
        <w:kern w:val="0"/>
        <w:sz w:val="20"/>
        <w:szCs w:val="20"/>
        <w:lang w:eastAsia="en-US" w:bidi="ar-SA"/>
      </w:rPr>
      <w:t>Regio</w:t>
    </w: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>nalnego Programu Operacyjnego Województwa Śląskiego na lata 2014-2020</w:t>
    </w:r>
  </w:p>
  <w:p w:rsidR="00B67297" w:rsidRPr="00081DC1" w:rsidRDefault="00B67297" w:rsidP="00081DC1">
    <w:pPr>
      <w:pStyle w:val="Stopka"/>
      <w:jc w:val="right"/>
      <w:rPr>
        <w:rFonts w:ascii="Arial" w:hAnsi="Arial" w:cs="Arial"/>
        <w:sz w:val="20"/>
        <w:szCs w:val="20"/>
      </w:rPr>
    </w:pPr>
    <w:r w:rsidRPr="00081DC1">
      <w:rPr>
        <w:rFonts w:ascii="Arial" w:hAnsi="Arial" w:cs="Arial"/>
        <w:sz w:val="20"/>
        <w:szCs w:val="20"/>
      </w:rPr>
      <w:fldChar w:fldCharType="begin"/>
    </w:r>
    <w:r w:rsidRPr="00081DC1">
      <w:rPr>
        <w:rFonts w:ascii="Arial" w:hAnsi="Arial" w:cs="Arial"/>
        <w:sz w:val="20"/>
        <w:szCs w:val="20"/>
      </w:rPr>
      <w:instrText>PAGE   \* MERGEFORMAT</w:instrText>
    </w:r>
    <w:r w:rsidRPr="00081DC1">
      <w:rPr>
        <w:rFonts w:ascii="Arial" w:hAnsi="Arial" w:cs="Arial"/>
        <w:sz w:val="20"/>
        <w:szCs w:val="20"/>
      </w:rPr>
      <w:fldChar w:fldCharType="separate"/>
    </w:r>
    <w:r w:rsidR="00BE23E9">
      <w:rPr>
        <w:rFonts w:ascii="Arial" w:hAnsi="Arial" w:cs="Arial"/>
        <w:noProof/>
        <w:sz w:val="20"/>
        <w:szCs w:val="20"/>
      </w:rPr>
      <w:t>1</w:t>
    </w:r>
    <w:r w:rsidRPr="00081DC1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C55" w:rsidRDefault="00B22C55">
      <w:r>
        <w:rPr>
          <w:color w:val="000000"/>
        </w:rPr>
        <w:separator/>
      </w:r>
    </w:p>
  </w:footnote>
  <w:footnote w:type="continuationSeparator" w:id="0">
    <w:p w:rsidR="00B22C55" w:rsidRDefault="00B22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25F1" w:rsidRDefault="00BE23E9">
    <w:pPr>
      <w:pStyle w:val="Standard"/>
    </w:pPr>
    <w:r>
      <w:rPr>
        <w:noProof/>
        <w:lang w:eastAsia="pl-PL" w:bidi="ar-SA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354965</wp:posOffset>
          </wp:positionH>
          <wp:positionV relativeFrom="paragraph">
            <wp:posOffset>-318770</wp:posOffset>
          </wp:positionV>
          <wp:extent cx="5762625" cy="561975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125F1" w:rsidRDefault="004125F1">
    <w:pPr>
      <w:pStyle w:val="Standar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5CB2"/>
    <w:multiLevelType w:val="hybridMultilevel"/>
    <w:tmpl w:val="9FDC64C4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7628"/>
    <w:multiLevelType w:val="hybridMultilevel"/>
    <w:tmpl w:val="5E9E3F1A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16293"/>
    <w:multiLevelType w:val="hybridMultilevel"/>
    <w:tmpl w:val="6978B3D0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17C55"/>
    <w:multiLevelType w:val="hybridMultilevel"/>
    <w:tmpl w:val="503EAD86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8424C"/>
    <w:multiLevelType w:val="hybridMultilevel"/>
    <w:tmpl w:val="72F0FD5C"/>
    <w:lvl w:ilvl="0" w:tplc="BE0ED6E2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E217A"/>
    <w:multiLevelType w:val="multilevel"/>
    <w:tmpl w:val="A9360C4A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573FB"/>
    <w:multiLevelType w:val="hybridMultilevel"/>
    <w:tmpl w:val="BD167566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F4CD1"/>
    <w:multiLevelType w:val="multilevel"/>
    <w:tmpl w:val="7D02211E"/>
    <w:styleLink w:val="WWNum10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242B4827"/>
    <w:multiLevelType w:val="hybridMultilevel"/>
    <w:tmpl w:val="3628F600"/>
    <w:lvl w:ilvl="0" w:tplc="512454F8">
      <w:start w:val="5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FE77418"/>
    <w:multiLevelType w:val="multilevel"/>
    <w:tmpl w:val="BD842994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438D5"/>
    <w:multiLevelType w:val="hybridMultilevel"/>
    <w:tmpl w:val="0ACED05A"/>
    <w:lvl w:ilvl="0" w:tplc="CF466F44">
      <w:start w:val="1"/>
      <w:numFmt w:val="bullet"/>
      <w:lvlText w:val="-"/>
      <w:lvlJc w:val="left"/>
      <w:pPr>
        <w:ind w:left="1224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1" w15:restartNumberingAfterBreak="0">
    <w:nsid w:val="326C03A7"/>
    <w:multiLevelType w:val="hybridMultilevel"/>
    <w:tmpl w:val="7D1AF0B2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26163"/>
    <w:multiLevelType w:val="multilevel"/>
    <w:tmpl w:val="A4862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39965E74"/>
    <w:multiLevelType w:val="hybridMultilevel"/>
    <w:tmpl w:val="A39E8832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115FF"/>
    <w:multiLevelType w:val="hybridMultilevel"/>
    <w:tmpl w:val="241C990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101B1"/>
    <w:multiLevelType w:val="hybridMultilevel"/>
    <w:tmpl w:val="622E0FC4"/>
    <w:lvl w:ilvl="0" w:tplc="D8E6A7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54982"/>
    <w:multiLevelType w:val="multilevel"/>
    <w:tmpl w:val="68E6D344"/>
    <w:styleLink w:val="WWNum3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17" w15:restartNumberingAfterBreak="0">
    <w:nsid w:val="4CA47E62"/>
    <w:multiLevelType w:val="multilevel"/>
    <w:tmpl w:val="91B085FE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51E171CB"/>
    <w:multiLevelType w:val="hybridMultilevel"/>
    <w:tmpl w:val="B3485DE6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CA1B93"/>
    <w:multiLevelType w:val="hybridMultilevel"/>
    <w:tmpl w:val="F4502AE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3167E"/>
    <w:multiLevelType w:val="hybridMultilevel"/>
    <w:tmpl w:val="BD842994"/>
    <w:lvl w:ilvl="0" w:tplc="E286D0BA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957BF"/>
    <w:multiLevelType w:val="multilevel"/>
    <w:tmpl w:val="F84AF39E"/>
    <w:styleLink w:val="WWNum2"/>
    <w:lvl w:ilvl="0">
      <w:start w:val="6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69F948E8"/>
    <w:multiLevelType w:val="multilevel"/>
    <w:tmpl w:val="5FE2C668"/>
    <w:styleLink w:val="WWNum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6B5C71A3"/>
    <w:multiLevelType w:val="hybridMultilevel"/>
    <w:tmpl w:val="6174FA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B3B62"/>
    <w:multiLevelType w:val="multilevel"/>
    <w:tmpl w:val="7BCA650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F84DD4"/>
    <w:multiLevelType w:val="hybridMultilevel"/>
    <w:tmpl w:val="0E1A63DE"/>
    <w:lvl w:ilvl="0" w:tplc="CCFA3FD0">
      <w:start w:val="1"/>
      <w:numFmt w:val="lowerLetter"/>
      <w:lvlText w:val="%1)"/>
      <w:lvlJc w:val="left"/>
      <w:pPr>
        <w:ind w:left="78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169211D"/>
    <w:multiLevelType w:val="multilevel"/>
    <w:tmpl w:val="F6024086"/>
    <w:styleLink w:val="WWNum1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71866089"/>
    <w:multiLevelType w:val="hybridMultilevel"/>
    <w:tmpl w:val="A05EC3CA"/>
    <w:lvl w:ilvl="0" w:tplc="BDD633C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3E6E1F"/>
    <w:multiLevelType w:val="hybridMultilevel"/>
    <w:tmpl w:val="EFC03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1"/>
  </w:num>
  <w:num w:numId="3">
    <w:abstractNumId w:val="16"/>
  </w:num>
  <w:num w:numId="4">
    <w:abstractNumId w:val="17"/>
  </w:num>
  <w:num w:numId="5">
    <w:abstractNumId w:val="22"/>
  </w:num>
  <w:num w:numId="6">
    <w:abstractNumId w:val="26"/>
    <w:lvlOverride w:ilvl="0">
      <w:startOverride w:val="1"/>
    </w:lvlOverride>
  </w:num>
  <w:num w:numId="7">
    <w:abstractNumId w:val="3"/>
  </w:num>
  <w:num w:numId="8">
    <w:abstractNumId w:val="4"/>
  </w:num>
  <w:num w:numId="9">
    <w:abstractNumId w:val="27"/>
  </w:num>
  <w:num w:numId="10">
    <w:abstractNumId w:val="20"/>
  </w:num>
  <w:num w:numId="11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10"/>
  </w:num>
  <w:num w:numId="14">
    <w:abstractNumId w:val="1"/>
  </w:num>
  <w:num w:numId="15">
    <w:abstractNumId w:val="20"/>
  </w:num>
  <w:num w:numId="16">
    <w:abstractNumId w:val="2"/>
  </w:num>
  <w:num w:numId="17">
    <w:abstractNumId w:val="15"/>
  </w:num>
  <w:num w:numId="18">
    <w:abstractNumId w:val="13"/>
  </w:num>
  <w:num w:numId="19">
    <w:abstractNumId w:val="0"/>
  </w:num>
  <w:num w:numId="20">
    <w:abstractNumId w:val="7"/>
  </w:num>
  <w:num w:numId="21">
    <w:abstractNumId w:val="0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28"/>
  </w:num>
  <w:num w:numId="24">
    <w:abstractNumId w:val="19"/>
  </w:num>
  <w:num w:numId="25">
    <w:abstractNumId w:val="11"/>
  </w:num>
  <w:num w:numId="26">
    <w:abstractNumId w:val="14"/>
  </w:num>
  <w:num w:numId="27">
    <w:abstractNumId w:val="5"/>
  </w:num>
  <w:num w:numId="28">
    <w:abstractNumId w:val="12"/>
  </w:num>
  <w:num w:numId="29">
    <w:abstractNumId w:val="9"/>
  </w:num>
  <w:num w:numId="30">
    <w:abstractNumId w:val="6"/>
  </w:num>
  <w:num w:numId="31">
    <w:abstractNumId w:val="24"/>
  </w:num>
  <w:num w:numId="32">
    <w:abstractNumId w:val="25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F80"/>
    <w:rsid w:val="00014CC0"/>
    <w:rsid w:val="00043B74"/>
    <w:rsid w:val="00053DE4"/>
    <w:rsid w:val="00081DC1"/>
    <w:rsid w:val="000B5E4E"/>
    <w:rsid w:val="00113AA7"/>
    <w:rsid w:val="00140097"/>
    <w:rsid w:val="00147420"/>
    <w:rsid w:val="00151A34"/>
    <w:rsid w:val="001536AB"/>
    <w:rsid w:val="001905B1"/>
    <w:rsid w:val="001E7991"/>
    <w:rsid w:val="00212BF5"/>
    <w:rsid w:val="00214935"/>
    <w:rsid w:val="0022538F"/>
    <w:rsid w:val="0023418A"/>
    <w:rsid w:val="00287DCE"/>
    <w:rsid w:val="00290BB7"/>
    <w:rsid w:val="002C4E8F"/>
    <w:rsid w:val="003031B2"/>
    <w:rsid w:val="00306F8D"/>
    <w:rsid w:val="003249C7"/>
    <w:rsid w:val="00336A23"/>
    <w:rsid w:val="003D528D"/>
    <w:rsid w:val="003E6D8E"/>
    <w:rsid w:val="003F0B28"/>
    <w:rsid w:val="003F444F"/>
    <w:rsid w:val="003F4F4F"/>
    <w:rsid w:val="003F5134"/>
    <w:rsid w:val="004125F1"/>
    <w:rsid w:val="00413059"/>
    <w:rsid w:val="00421D1C"/>
    <w:rsid w:val="00424242"/>
    <w:rsid w:val="00426D33"/>
    <w:rsid w:val="00432014"/>
    <w:rsid w:val="00467433"/>
    <w:rsid w:val="00467748"/>
    <w:rsid w:val="004916D8"/>
    <w:rsid w:val="004C0133"/>
    <w:rsid w:val="00500848"/>
    <w:rsid w:val="00540BFB"/>
    <w:rsid w:val="00545A41"/>
    <w:rsid w:val="00596B95"/>
    <w:rsid w:val="005A79AF"/>
    <w:rsid w:val="005B3AE1"/>
    <w:rsid w:val="005C2BFB"/>
    <w:rsid w:val="005D7778"/>
    <w:rsid w:val="005E2F5A"/>
    <w:rsid w:val="006122AB"/>
    <w:rsid w:val="00644D34"/>
    <w:rsid w:val="00673CAA"/>
    <w:rsid w:val="00681EDE"/>
    <w:rsid w:val="00682D47"/>
    <w:rsid w:val="00696069"/>
    <w:rsid w:val="006B16DF"/>
    <w:rsid w:val="006C75A1"/>
    <w:rsid w:val="006E59DD"/>
    <w:rsid w:val="006F154E"/>
    <w:rsid w:val="007043BF"/>
    <w:rsid w:val="00714ACB"/>
    <w:rsid w:val="00724A8D"/>
    <w:rsid w:val="007363C4"/>
    <w:rsid w:val="007403C3"/>
    <w:rsid w:val="00755DB9"/>
    <w:rsid w:val="00761298"/>
    <w:rsid w:val="007717BB"/>
    <w:rsid w:val="007C09B6"/>
    <w:rsid w:val="007C21AE"/>
    <w:rsid w:val="007D57D4"/>
    <w:rsid w:val="00802A21"/>
    <w:rsid w:val="008156B7"/>
    <w:rsid w:val="008265CD"/>
    <w:rsid w:val="008371AD"/>
    <w:rsid w:val="008822C0"/>
    <w:rsid w:val="00896CA0"/>
    <w:rsid w:val="008C7CB6"/>
    <w:rsid w:val="008E3D28"/>
    <w:rsid w:val="008F7D30"/>
    <w:rsid w:val="009305D0"/>
    <w:rsid w:val="0093166C"/>
    <w:rsid w:val="0095746F"/>
    <w:rsid w:val="00960609"/>
    <w:rsid w:val="0096433C"/>
    <w:rsid w:val="00977FA4"/>
    <w:rsid w:val="00996302"/>
    <w:rsid w:val="00A1328E"/>
    <w:rsid w:val="00A23B99"/>
    <w:rsid w:val="00A25F86"/>
    <w:rsid w:val="00A268A9"/>
    <w:rsid w:val="00A852C0"/>
    <w:rsid w:val="00AA2B11"/>
    <w:rsid w:val="00AD4B08"/>
    <w:rsid w:val="00B007C5"/>
    <w:rsid w:val="00B04B18"/>
    <w:rsid w:val="00B127E7"/>
    <w:rsid w:val="00B174FA"/>
    <w:rsid w:val="00B22C55"/>
    <w:rsid w:val="00B37D30"/>
    <w:rsid w:val="00B42D67"/>
    <w:rsid w:val="00B462D5"/>
    <w:rsid w:val="00B472D8"/>
    <w:rsid w:val="00B67297"/>
    <w:rsid w:val="00B70C2C"/>
    <w:rsid w:val="00BA42CB"/>
    <w:rsid w:val="00BE23E9"/>
    <w:rsid w:val="00C32920"/>
    <w:rsid w:val="00C44ADE"/>
    <w:rsid w:val="00C514F8"/>
    <w:rsid w:val="00C635C8"/>
    <w:rsid w:val="00C67B64"/>
    <w:rsid w:val="00C72989"/>
    <w:rsid w:val="00C757ED"/>
    <w:rsid w:val="00C80FBA"/>
    <w:rsid w:val="00C8761E"/>
    <w:rsid w:val="00CA2CA5"/>
    <w:rsid w:val="00CE24D5"/>
    <w:rsid w:val="00CF4AA6"/>
    <w:rsid w:val="00D04F80"/>
    <w:rsid w:val="00D12515"/>
    <w:rsid w:val="00D14372"/>
    <w:rsid w:val="00D1483C"/>
    <w:rsid w:val="00D16430"/>
    <w:rsid w:val="00D22E30"/>
    <w:rsid w:val="00D60B2B"/>
    <w:rsid w:val="00D80020"/>
    <w:rsid w:val="00D96162"/>
    <w:rsid w:val="00DA189F"/>
    <w:rsid w:val="00DC718A"/>
    <w:rsid w:val="00DE1B9A"/>
    <w:rsid w:val="00E1003C"/>
    <w:rsid w:val="00E10971"/>
    <w:rsid w:val="00E15D0A"/>
    <w:rsid w:val="00E86943"/>
    <w:rsid w:val="00EA1C3C"/>
    <w:rsid w:val="00EB688A"/>
    <w:rsid w:val="00EC001E"/>
    <w:rsid w:val="00EE17DF"/>
    <w:rsid w:val="00EF0488"/>
    <w:rsid w:val="00EF30B8"/>
    <w:rsid w:val="00F13B1D"/>
    <w:rsid w:val="00F16E67"/>
    <w:rsid w:val="00F17963"/>
    <w:rsid w:val="00F269B6"/>
    <w:rsid w:val="00F3290F"/>
    <w:rsid w:val="00F82AFE"/>
    <w:rsid w:val="00F9535A"/>
    <w:rsid w:val="00FF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EF8064-163D-4D49-9CE3-5EDABD9F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Nagwek">
    <w:name w:val="header"/>
    <w:basedOn w:val="Standard"/>
    <w:next w:val="Textbody"/>
    <w:pPr>
      <w:keepNext/>
      <w:tabs>
        <w:tab w:val="center" w:pos="4536"/>
        <w:tab w:val="right" w:pos="9072"/>
      </w:tabs>
      <w:spacing w:before="24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link w:val="StopkaZnak1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paragraph" w:styleId="Akapitzlist">
    <w:name w:val="List Paragraph"/>
    <w:basedOn w:val="Standard"/>
    <w:qFormat/>
    <w:pPr>
      <w:ind w:left="720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rFonts w:cs="Courier New"/>
    </w:rPr>
  </w:style>
  <w:style w:type="numbering" w:customStyle="1" w:styleId="WWNum10">
    <w:name w:val="WWNum10"/>
    <w:basedOn w:val="Bezlisty"/>
    <w:rsid w:val="00B007C5"/>
    <w:pPr>
      <w:numPr>
        <w:numId w:val="20"/>
      </w:numPr>
    </w:pPr>
  </w:style>
  <w:style w:type="character" w:customStyle="1" w:styleId="StopkaZnak1">
    <w:name w:val="Stopka Znak1"/>
    <w:link w:val="Stopka"/>
    <w:rsid w:val="00D96162"/>
    <w:rPr>
      <w:rFonts w:eastAsia="SimSun" w:cs="Mangal"/>
      <w:kern w:val="3"/>
      <w:sz w:val="24"/>
      <w:szCs w:val="24"/>
      <w:lang w:val="pl-PL" w:eastAsia="zh-CN" w:bidi="hi-IN"/>
    </w:rPr>
  </w:style>
  <w:style w:type="character" w:styleId="Odwoaniedokomentarza">
    <w:name w:val="annotation reference"/>
    <w:uiPriority w:val="99"/>
    <w:semiHidden/>
    <w:unhideWhenUsed/>
    <w:rsid w:val="004125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25F1"/>
    <w:rPr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4125F1"/>
    <w:rPr>
      <w:kern w:val="3"/>
      <w:szCs w:val="18"/>
      <w:lang w:eastAsia="zh-CN" w:bidi="hi-IN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25F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125F1"/>
    <w:rPr>
      <w:b/>
      <w:bCs/>
      <w:kern w:val="3"/>
      <w:szCs w:val="18"/>
      <w:lang w:eastAsia="zh-CN" w:bidi="hi-IN"/>
    </w:rPr>
  </w:style>
  <w:style w:type="table" w:styleId="Tabela-Siatka">
    <w:name w:val="Table Grid"/>
    <w:basedOn w:val="Standardowy"/>
    <w:uiPriority w:val="59"/>
    <w:rsid w:val="003E6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1298"/>
    <w:rPr>
      <w:sz w:val="20"/>
      <w:szCs w:val="18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761298"/>
    <w:rPr>
      <w:kern w:val="3"/>
      <w:szCs w:val="18"/>
      <w:lang w:eastAsia="zh-CN" w:bidi="hi-IN"/>
    </w:rPr>
  </w:style>
  <w:style w:type="character" w:styleId="Odwoanieprzypisukocowego">
    <w:name w:val="endnote reference"/>
    <w:uiPriority w:val="99"/>
    <w:semiHidden/>
    <w:unhideWhenUsed/>
    <w:rsid w:val="00761298"/>
    <w:rPr>
      <w:vertAlign w:val="superscript"/>
    </w:rPr>
  </w:style>
  <w:style w:type="paragraph" w:customStyle="1" w:styleId="Default">
    <w:name w:val="Default"/>
    <w:qFormat/>
    <w:rsid w:val="00F17963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  <w:lang w:eastAsia="en-US"/>
    </w:rPr>
  </w:style>
  <w:style w:type="paragraph" w:customStyle="1" w:styleId="Style19">
    <w:name w:val="Style19"/>
    <w:basedOn w:val="Normalny"/>
    <w:uiPriority w:val="99"/>
    <w:rsid w:val="00F17963"/>
    <w:pPr>
      <w:suppressAutoHyphens w:val="0"/>
      <w:autoSpaceDE w:val="0"/>
      <w:adjustRightInd w:val="0"/>
      <w:textAlignment w:val="auto"/>
    </w:pPr>
    <w:rPr>
      <w:rFonts w:ascii="Tahoma" w:eastAsia="Times New Roman" w:hAnsi="Tahoma" w:cs="Tahoma"/>
      <w:kern w:val="0"/>
      <w:lang w:eastAsia="pl-PL" w:bidi="ar-SA"/>
    </w:rPr>
  </w:style>
  <w:style w:type="paragraph" w:styleId="Tekstpodstawowywcity">
    <w:name w:val="Body Text Indent"/>
    <w:basedOn w:val="Normalny"/>
    <w:link w:val="TekstpodstawowywcityZnak"/>
    <w:rsid w:val="00DA189F"/>
    <w:pPr>
      <w:widowControl/>
      <w:suppressAutoHyphens w:val="0"/>
      <w:autoSpaceDN/>
      <w:spacing w:after="120"/>
      <w:ind w:left="283"/>
      <w:textAlignment w:val="auto"/>
    </w:pPr>
    <w:rPr>
      <w:rFonts w:eastAsia="Times New Roman" w:cs="Times New Roman"/>
      <w:kern w:val="0"/>
      <w:sz w:val="20"/>
      <w:szCs w:val="20"/>
      <w:lang w:eastAsia="pl-PL" w:bidi="ar-SA"/>
    </w:rPr>
  </w:style>
  <w:style w:type="character" w:customStyle="1" w:styleId="TekstpodstawowywcityZnak">
    <w:name w:val="Tekst podstawowy wcięty Znak"/>
    <w:link w:val="Tekstpodstawowywcity"/>
    <w:rsid w:val="00DA189F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6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9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0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4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45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764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20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53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020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8293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406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4748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855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6059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0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972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A06CC-C2D7-4D89-A289-AE6FBAD75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przedmiotu zamówienia dla WYD001 pn</vt:lpstr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 dla WYD001 pn</dc:title>
  <dc:subject/>
  <dc:creator>Sylwia Płaczek</dc:creator>
  <cp:keywords/>
  <cp:lastModifiedBy>JK</cp:lastModifiedBy>
  <cp:revision>2</cp:revision>
  <cp:lastPrinted>2014-04-22T12:07:00Z</cp:lastPrinted>
  <dcterms:created xsi:type="dcterms:W3CDTF">2021-10-20T15:21:00Z</dcterms:created>
  <dcterms:modified xsi:type="dcterms:W3CDTF">2021-10-20T15:21:00Z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