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45E" w:rsidRDefault="00060A9D">
      <w:pPr>
        <w:pStyle w:val="Nagwek2"/>
        <w:jc w:val="right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Zał.7 do SIWZ</w:t>
      </w:r>
    </w:p>
    <w:p w:rsidR="003D445E" w:rsidRDefault="003D445E">
      <w:pPr>
        <w:pStyle w:val="Nagwek2"/>
        <w:rPr>
          <w:rFonts w:ascii="Times New Roman" w:hAnsi="Times New Roman"/>
        </w:rPr>
      </w:pPr>
    </w:p>
    <w:p w:rsidR="003D445E" w:rsidRDefault="00060A9D">
      <w:pPr>
        <w:pStyle w:val="Nagwek2"/>
        <w:rPr>
          <w:rFonts w:ascii="Times New Roman" w:hAnsi="Times New Roman"/>
        </w:rPr>
      </w:pPr>
      <w:r>
        <w:rPr>
          <w:rFonts w:ascii="Times New Roman" w:hAnsi="Times New Roman"/>
        </w:rPr>
        <w:t>UMOWA  NR ………………….</w:t>
      </w:r>
    </w:p>
    <w:p w:rsidR="003D445E" w:rsidRDefault="003D445E">
      <w:pPr>
        <w:pStyle w:val="Standard"/>
        <w:rPr>
          <w:rFonts w:hint="eastAsia"/>
        </w:rPr>
      </w:pPr>
    </w:p>
    <w:p w:rsidR="003D445E" w:rsidRDefault="00060A9D">
      <w:pPr>
        <w:pStyle w:val="Standard"/>
        <w:spacing w:line="259" w:lineRule="exact"/>
        <w:rPr>
          <w:rFonts w:ascii="Times New Roman" w:hAnsi="Times New Roman"/>
        </w:rPr>
      </w:pPr>
      <w:r>
        <w:rPr>
          <w:rFonts w:ascii="Times New Roman" w:hAnsi="Times New Roman"/>
        </w:rPr>
        <w:t>zawarta w dniu ..................... w Raciborzu pomiędzy:</w:t>
      </w:r>
    </w:p>
    <w:p w:rsidR="003D445E" w:rsidRDefault="00060A9D">
      <w:pPr>
        <w:pStyle w:val="Standard"/>
        <w:spacing w:line="259" w:lineRule="exact"/>
        <w:rPr>
          <w:rFonts w:hint="eastAsia"/>
        </w:rPr>
      </w:pPr>
      <w:r>
        <w:rPr>
          <w:rFonts w:ascii="Times New Roman" w:hAnsi="Times New Roman"/>
          <w:b/>
        </w:rPr>
        <w:t>Powiatem Raciborskim</w:t>
      </w:r>
      <w:r>
        <w:rPr>
          <w:rFonts w:ascii="Times New Roman" w:hAnsi="Times New Roman"/>
        </w:rPr>
        <w:t xml:space="preserve">, REGON 276255111, NIP 6391982788, reprezentowanym przez Zarząd </w:t>
      </w:r>
      <w:r>
        <w:rPr>
          <w:rFonts w:ascii="Times New Roman" w:hAnsi="Times New Roman"/>
        </w:rPr>
        <w:t>Powiatu Raciborskiego w imieniu którego działają:</w:t>
      </w:r>
    </w:p>
    <w:p w:rsidR="003D445E" w:rsidRDefault="00060A9D">
      <w:pPr>
        <w:pStyle w:val="Standard"/>
        <w:numPr>
          <w:ilvl w:val="0"/>
          <w:numId w:val="7"/>
        </w:numPr>
        <w:spacing w:line="259" w:lineRule="exact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</w:t>
      </w:r>
    </w:p>
    <w:p w:rsidR="003D445E" w:rsidRDefault="00060A9D">
      <w:pPr>
        <w:pStyle w:val="Standard"/>
        <w:numPr>
          <w:ilvl w:val="0"/>
          <w:numId w:val="7"/>
        </w:numPr>
        <w:spacing w:line="259" w:lineRule="exact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</w:t>
      </w:r>
    </w:p>
    <w:p w:rsidR="003D445E" w:rsidRDefault="00060A9D">
      <w:pPr>
        <w:pStyle w:val="Standard"/>
        <w:spacing w:line="259" w:lineRule="exac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zwanym dalej „Zamawiającym” </w:t>
      </w:r>
    </w:p>
    <w:p w:rsidR="003D445E" w:rsidRDefault="003D445E">
      <w:pPr>
        <w:pStyle w:val="Standard"/>
        <w:spacing w:line="259" w:lineRule="exact"/>
        <w:rPr>
          <w:rFonts w:ascii="Times New Roman" w:hAnsi="Times New Roman" w:cs="Times New Roman"/>
          <w:color w:val="000000"/>
        </w:rPr>
      </w:pPr>
    </w:p>
    <w:p w:rsidR="003D445E" w:rsidRDefault="00060A9D">
      <w:pPr>
        <w:pStyle w:val="Standard"/>
        <w:spacing w:line="259" w:lineRule="exact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</w:p>
    <w:p w:rsidR="003D445E" w:rsidRDefault="003D445E">
      <w:pPr>
        <w:pStyle w:val="Standard"/>
        <w:spacing w:line="259" w:lineRule="exact"/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</w:p>
    <w:p w:rsidR="003D445E" w:rsidRDefault="00060A9D">
      <w:pPr>
        <w:tabs>
          <w:tab w:val="left" w:pos="284"/>
        </w:tabs>
        <w:suppressAutoHyphens w:val="0"/>
        <w:autoSpaceDE w:val="0"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 w:bidi="ar-SA"/>
        </w:rPr>
      </w:pPr>
      <w:r>
        <w:rPr>
          <w:rFonts w:ascii="Times New Roman" w:eastAsia="Times New Roman" w:hAnsi="Times New Roman" w:cs="Times New Roman"/>
          <w:kern w:val="0"/>
          <w:lang w:eastAsia="pl-PL" w:bidi="ar-SA"/>
        </w:rPr>
        <w:t>.................................................</w:t>
      </w:r>
      <w:r>
        <w:rPr>
          <w:rFonts w:ascii="Times New Roman" w:eastAsia="Times New Roman" w:hAnsi="Times New Roman" w:cs="Times New Roman"/>
          <w:kern w:val="0"/>
          <w:lang w:eastAsia="pl-PL" w:bidi="ar-SA"/>
        </w:rPr>
        <w:t>..... z siedzibą w .............................., ul. ........................., KSR/</w:t>
      </w:r>
      <w:proofErr w:type="spellStart"/>
      <w:r>
        <w:rPr>
          <w:rFonts w:ascii="Times New Roman" w:eastAsia="Times New Roman" w:hAnsi="Times New Roman" w:cs="Times New Roman"/>
          <w:kern w:val="0"/>
          <w:lang w:eastAsia="pl-PL" w:bidi="ar-SA"/>
        </w:rPr>
        <w:t>CEiDG</w:t>
      </w:r>
      <w:proofErr w:type="spellEnd"/>
      <w:r>
        <w:rPr>
          <w:rFonts w:ascii="Times New Roman" w:eastAsia="Times New Roman" w:hAnsi="Times New Roman" w:cs="Times New Roman"/>
          <w:kern w:val="0"/>
          <w:lang w:eastAsia="pl-PL" w:bidi="ar-SA"/>
        </w:rPr>
        <w:t xml:space="preserve"> ………………., NIP ........................., REGON ............................,</w:t>
      </w:r>
    </w:p>
    <w:p w:rsidR="003D445E" w:rsidRDefault="00060A9D">
      <w:pPr>
        <w:suppressAutoHyphens w:val="0"/>
        <w:autoSpaceDE w:val="0"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 w:bidi="ar-SA"/>
        </w:rPr>
      </w:pPr>
      <w:r>
        <w:rPr>
          <w:rFonts w:ascii="Times New Roman" w:eastAsia="Times New Roman" w:hAnsi="Times New Roman" w:cs="Times New Roman"/>
          <w:kern w:val="0"/>
          <w:lang w:eastAsia="pl-PL" w:bidi="ar-SA"/>
        </w:rPr>
        <w:t>reprezentowanym przez ..................................................................</w:t>
      </w:r>
      <w:r>
        <w:rPr>
          <w:rFonts w:ascii="Times New Roman" w:eastAsia="Times New Roman" w:hAnsi="Times New Roman" w:cs="Times New Roman"/>
          <w:kern w:val="0"/>
          <w:lang w:eastAsia="pl-PL" w:bidi="ar-SA"/>
        </w:rPr>
        <w:t>..............,</w:t>
      </w:r>
    </w:p>
    <w:p w:rsidR="003D445E" w:rsidRDefault="00060A9D">
      <w:pPr>
        <w:shd w:val="clear" w:color="auto" w:fill="FFFFFF"/>
        <w:suppressAutoHyphens w:val="0"/>
        <w:autoSpaceDE w:val="0"/>
        <w:spacing w:line="276" w:lineRule="auto"/>
        <w:textAlignment w:val="auto"/>
        <w:rPr>
          <w:rFonts w:ascii="Times New Roman" w:eastAsia="Times New Roman" w:hAnsi="Times New Roman" w:cs="Times New Roman"/>
          <w:kern w:val="0"/>
          <w:lang w:eastAsia="pl-PL" w:bidi="ar-SA"/>
        </w:rPr>
      </w:pPr>
      <w:r>
        <w:rPr>
          <w:rFonts w:ascii="Times New Roman" w:eastAsia="Times New Roman" w:hAnsi="Times New Roman" w:cs="Times New Roman"/>
          <w:kern w:val="0"/>
          <w:lang w:eastAsia="pl-PL" w:bidi="ar-SA"/>
        </w:rPr>
        <w:t>zwanymi dalej „Wykonawcą”.</w:t>
      </w:r>
    </w:p>
    <w:p w:rsidR="003D445E" w:rsidRDefault="003D445E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PODSTAWA ZAWARCIA UMOWY</w:t>
      </w: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1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 Umowa zostaje zawarta w wyniku postępowania o udzielenie zamówienia publicznego w trybie</w:t>
      </w:r>
    </w:p>
    <w:p w:rsidR="003D445E" w:rsidRDefault="00060A9D">
      <w:pPr>
        <w:pStyle w:val="Standard"/>
        <w:spacing w:line="360" w:lineRule="auto"/>
        <w:ind w:left="227"/>
        <w:jc w:val="both"/>
        <w:rPr>
          <w:rFonts w:hint="eastAsia"/>
        </w:rPr>
      </w:pPr>
      <w:r>
        <w:rPr>
          <w:rFonts w:ascii="Times New Roman" w:hAnsi="Times New Roman"/>
        </w:rPr>
        <w:t>przetargu nieograniczonego, o którym mowa w art.39 ustawy z dnia 29.01.2004r. Prawo zamówień</w:t>
      </w:r>
      <w:r>
        <w:rPr>
          <w:rFonts w:ascii="Times New Roman" w:hAnsi="Times New Roman"/>
        </w:rPr>
        <w:t xml:space="preserve"> publicznych</w:t>
      </w:r>
      <w:r>
        <w:rPr>
          <w:rFonts w:ascii="Times New Roman" w:hAnsi="Times New Roman"/>
          <w:color w:val="000000"/>
        </w:rPr>
        <w:t xml:space="preserve"> (tj. Dz.U z 2018 poz.1986 z późn.zm.).</w:t>
      </w:r>
    </w:p>
    <w:p w:rsidR="003D445E" w:rsidRDefault="003D445E">
      <w:pPr>
        <w:pStyle w:val="Standard"/>
        <w:spacing w:line="360" w:lineRule="auto"/>
        <w:jc w:val="both"/>
        <w:rPr>
          <w:rFonts w:ascii="Times New Roman" w:hAnsi="Times New Roman"/>
        </w:rPr>
      </w:pP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PRZEDMIOT UMOWY</w:t>
      </w: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2</w:t>
      </w:r>
    </w:p>
    <w:p w:rsidR="003D445E" w:rsidRDefault="00060A9D">
      <w:pPr>
        <w:pStyle w:val="Standard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Strony zgodnie postanawiają, iż przedmiotem niniejszej umowy jest:</w:t>
      </w: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„Kompleksowe usługi pocztowe</w:t>
      </w: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na rzecz Starostwa Powiatowego w Raciborzu”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 xml:space="preserve">z siedziby  Starostwa Powiatowego w </w:t>
      </w:r>
      <w:r>
        <w:rPr>
          <w:rFonts w:ascii="Times New Roman" w:hAnsi="Times New Roman" w:cs="Times New Roman CE"/>
        </w:rPr>
        <w:t xml:space="preserve">Raciborzu przy Placu Stefana Okrzei 4 oraz Powiatowego Zespołu ds. Orzekania o Niepełnosprawności przy ul. </w:t>
      </w:r>
      <w:proofErr w:type="spellStart"/>
      <w:r>
        <w:rPr>
          <w:rFonts w:ascii="Times New Roman" w:hAnsi="Times New Roman" w:cs="Times New Roman CE"/>
        </w:rPr>
        <w:t>Gamowskiej</w:t>
      </w:r>
      <w:proofErr w:type="spellEnd"/>
      <w:r>
        <w:rPr>
          <w:rFonts w:ascii="Times New Roman" w:hAnsi="Times New Roman" w:cs="Times New Roman CE"/>
        </w:rPr>
        <w:t xml:space="preserve"> 3 w Raciborzu.</w:t>
      </w:r>
    </w:p>
    <w:p w:rsidR="003D445E" w:rsidRDefault="003D445E">
      <w:pPr>
        <w:pStyle w:val="Standard"/>
        <w:spacing w:line="360" w:lineRule="auto"/>
        <w:jc w:val="both"/>
        <w:rPr>
          <w:rFonts w:ascii="Times New Roman" w:hAnsi="Times New Roman"/>
        </w:rPr>
      </w:pP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>Przedmiot umowy realizowany będzie w trybie i na zasadach określonych w powszechnie obowiązujących przepisach prawa, w szc</w:t>
      </w:r>
      <w:r>
        <w:rPr>
          <w:rFonts w:ascii="Times New Roman" w:hAnsi="Times New Roman" w:cs="Times New Roman CE"/>
        </w:rPr>
        <w:t>zególności:</w:t>
      </w:r>
    </w:p>
    <w:p w:rsidR="003D445E" w:rsidRDefault="00060A9D">
      <w:pPr>
        <w:pStyle w:val="Standard"/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 CE"/>
        </w:rPr>
        <w:t xml:space="preserve">1) </w:t>
      </w:r>
      <w:r>
        <w:rPr>
          <w:rFonts w:ascii="Times New Roman" w:hAnsi="Times New Roman" w:cs="Times New Roman CE"/>
          <w:color w:val="000000"/>
        </w:rPr>
        <w:t>ustawy z dnia 23 listopada 2012r. Prawo pocztowe (</w:t>
      </w:r>
      <w:proofErr w:type="spellStart"/>
      <w:r>
        <w:rPr>
          <w:rFonts w:ascii="Times New Roman" w:hAnsi="Times New Roman" w:cs="Times New Roman CE"/>
          <w:color w:val="000000"/>
        </w:rPr>
        <w:t>t.j</w:t>
      </w:r>
      <w:proofErr w:type="spellEnd"/>
      <w:r>
        <w:rPr>
          <w:rFonts w:ascii="Times New Roman" w:hAnsi="Times New Roman" w:cs="Times New Roman CE"/>
          <w:color w:val="000000"/>
        </w:rPr>
        <w:t>. Dz.U. z 2018 r. poz. 2188 z późn.zm.);</w:t>
      </w:r>
    </w:p>
    <w:p w:rsidR="003D445E" w:rsidRDefault="00060A9D">
      <w:pPr>
        <w:pStyle w:val="Standard"/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2) ustawy z dnia 29 sierpnia 1997r. Ordynacja podatkowa (</w:t>
      </w:r>
      <w:proofErr w:type="spellStart"/>
      <w:r>
        <w:rPr>
          <w:rFonts w:ascii="Times New Roman" w:hAnsi="Times New Roman"/>
          <w:color w:val="000000"/>
        </w:rPr>
        <w:t>t.j</w:t>
      </w:r>
      <w:proofErr w:type="spellEnd"/>
      <w:r>
        <w:rPr>
          <w:rFonts w:ascii="Times New Roman" w:hAnsi="Times New Roman"/>
          <w:color w:val="000000"/>
        </w:rPr>
        <w:t>. Dz.U. z 2018r., poz.800 z późn.zm.);</w:t>
      </w:r>
    </w:p>
    <w:p w:rsidR="003D445E" w:rsidRDefault="00060A9D">
      <w:pPr>
        <w:pStyle w:val="Standard"/>
        <w:spacing w:line="360" w:lineRule="auto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t>3) ustawy z dnia 14 czerwca 1960r. Kodeks postęp</w:t>
      </w:r>
      <w:r>
        <w:rPr>
          <w:rFonts w:ascii="Times New Roman" w:hAnsi="Times New Roman" w:cs="Times New Roman CE"/>
          <w:color w:val="000000"/>
        </w:rPr>
        <w:t>owania administracyjnego (</w:t>
      </w:r>
      <w:proofErr w:type="spellStart"/>
      <w:r>
        <w:rPr>
          <w:rFonts w:ascii="Times New Roman" w:hAnsi="Times New Roman" w:cs="Times New Roman CE"/>
          <w:color w:val="000000"/>
        </w:rPr>
        <w:t>t.j</w:t>
      </w:r>
      <w:proofErr w:type="spellEnd"/>
      <w:r>
        <w:rPr>
          <w:rFonts w:ascii="Times New Roman" w:hAnsi="Times New Roman" w:cs="Times New Roman CE"/>
          <w:color w:val="000000"/>
        </w:rPr>
        <w:t>. Dz.U. z 2018r., poz.2096 z późn.zm.);</w:t>
      </w:r>
    </w:p>
    <w:p w:rsidR="003D445E" w:rsidRDefault="00060A9D">
      <w:pPr>
        <w:pStyle w:val="Standard"/>
        <w:spacing w:line="360" w:lineRule="auto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4) rozporządzeniach wykonawczych;</w:t>
      </w:r>
    </w:p>
    <w:p w:rsidR="003D445E" w:rsidRDefault="00060A9D">
      <w:pPr>
        <w:pStyle w:val="Standard"/>
        <w:spacing w:line="360" w:lineRule="auto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5) międzynarodowych przepisach pocztowych.</w:t>
      </w: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lastRenderedPageBreak/>
        <w:t>Wykonawca zobowiązuje się do: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 xml:space="preserve">1) świadczenia usług przyjmowania, przemieszczania i dostarczania przesyłek </w:t>
      </w:r>
      <w:r>
        <w:rPr>
          <w:rFonts w:ascii="Times New Roman" w:hAnsi="Times New Roman" w:cs="Times New Roman CE"/>
        </w:rPr>
        <w:t>pocztowych na obszarze całego kraju i za granicą;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>2) nadawania przesyłek w dniu ich odbioru przez Wykonawcę od Zamawiającego;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>3) zwrotu potwierdzeń odbioru niezwłocznie po dokonaniu doręczenia przesyłki;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>4) doręczenia zwrotu przesyłek po wyczerpaniu wszyst</w:t>
      </w:r>
      <w:r>
        <w:rPr>
          <w:rFonts w:ascii="Times New Roman" w:hAnsi="Times New Roman" w:cs="Times New Roman CE"/>
        </w:rPr>
        <w:t>kich możliwości ich doręczenia lub wydania odbiorcy z podaniem daty i przyczyny zwrotu lub nie odebrania przez adresata;</w:t>
      </w:r>
    </w:p>
    <w:p w:rsidR="003D445E" w:rsidRDefault="00060A9D">
      <w:pPr>
        <w:pStyle w:val="Standard"/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 CE"/>
        </w:rPr>
        <w:t>5)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eastAsia="pl-PL" w:bidi="ar-SA"/>
        </w:rPr>
        <w:t xml:space="preserve"> </w:t>
      </w:r>
      <w:r>
        <w:rPr>
          <w:rFonts w:ascii="Times New Roman" w:hAnsi="Times New Roman" w:cs="Times New Roman CE"/>
        </w:rPr>
        <w:t>dostarczania zamawiającemu blankietów zwrotnego potwierdzenia odbioru w ilości umożliwiającej zachowanie ciągłości wysyłki korespond</w:t>
      </w:r>
      <w:r>
        <w:rPr>
          <w:rFonts w:ascii="Times New Roman" w:hAnsi="Times New Roman" w:cs="Times New Roman CE"/>
        </w:rPr>
        <w:t>encji – terminy i wielkość dostaw zostaną uzgodnione w czasie realizacji zamówienia.</w:t>
      </w: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>Przedmiot zamówienia określony został szczegółowo w załączniku nr 1 do Umowy w Szczegółowym opisie przedmiotu zamówienia.</w:t>
      </w: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rPr>
          <w:rFonts w:ascii="Times New Roman" w:hAnsi="Times New Roman" w:cs="Times New Roman CE"/>
        </w:rPr>
        <w:t>Wykonawca zobowiązany jest do świadczenia usług d</w:t>
      </w:r>
      <w:r>
        <w:rPr>
          <w:rFonts w:ascii="Times New Roman" w:hAnsi="Times New Roman" w:cs="Times New Roman CE"/>
        </w:rPr>
        <w:t>oręczania przesyłek do każdego wskazanego przez Zamawiającego adresu w Polsce i poza granicami kraju</w:t>
      </w:r>
      <w:r>
        <w:rPr>
          <w:rFonts w:ascii="Times New Roman" w:hAnsi="Times New Roman" w:cs="Times New Roman CE"/>
          <w:color w:val="FF0000"/>
        </w:rPr>
        <w:t>, z zastrzeżeniem ograniczeń obowiązujących w kraju przeznaczenia.</w:t>
      </w: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 CE"/>
        </w:rPr>
        <w:t>Wykonawca oświadcza, że na czas realizacji umowy jest uprawniony do wykonywania działalno</w:t>
      </w:r>
      <w:r>
        <w:rPr>
          <w:rFonts w:ascii="Times New Roman" w:hAnsi="Times New Roman" w:cs="Times New Roman CE"/>
        </w:rPr>
        <w:t xml:space="preserve">ści pocztowej na podstawie wpisu do rejestru operatorów pocztowych, prowadzonego zgodnie z ustawą z dnia 23 listopada 2012r. Prawo pocztowe </w:t>
      </w:r>
      <w:r>
        <w:rPr>
          <w:rFonts w:ascii="Times New Roman" w:hAnsi="Times New Roman" w:cs="Times New Roman CE"/>
          <w:color w:val="000000"/>
        </w:rPr>
        <w:t>(</w:t>
      </w:r>
      <w:proofErr w:type="spellStart"/>
      <w:r>
        <w:rPr>
          <w:rFonts w:ascii="Times New Roman" w:hAnsi="Times New Roman" w:cs="Times New Roman CE"/>
          <w:color w:val="000000"/>
        </w:rPr>
        <w:t>t.j</w:t>
      </w:r>
      <w:proofErr w:type="spellEnd"/>
      <w:r>
        <w:rPr>
          <w:rFonts w:ascii="Times New Roman" w:hAnsi="Times New Roman" w:cs="Times New Roman CE"/>
          <w:color w:val="000000"/>
        </w:rPr>
        <w:t>. Dz.U. z 2018 r. poz. 2188 z późn.zm.).</w:t>
      </w: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</w:rPr>
        <w:t>Przedmiot umowy, o którym mowa w ust. 1 zostanie wykonany w terminie od</w:t>
      </w:r>
      <w:r>
        <w:rPr>
          <w:rFonts w:ascii="Times New Roman" w:hAnsi="Times New Roman"/>
        </w:rPr>
        <w:t xml:space="preserve"> dnia: </w:t>
      </w:r>
      <w:r>
        <w:rPr>
          <w:rFonts w:ascii="Times New Roman" w:hAnsi="Times New Roman"/>
          <w:b/>
          <w:bCs/>
        </w:rPr>
        <w:t xml:space="preserve">01.01.2020r. do 31.12.2021r.   </w:t>
      </w: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Wykonawca zobowiązuje się do wykonywania czynności objętych przedmiotem niniejszej umowy terminowo, rzetelnie i zgodnie z posiadaną wiedzą.</w:t>
      </w: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Zamawiający zobowiązuje się do współdziałania z Wykonawcą w zakresie wykonani</w:t>
      </w:r>
      <w:r>
        <w:rPr>
          <w:rFonts w:ascii="Times New Roman" w:hAnsi="Times New Roman"/>
        </w:rPr>
        <w:t>a przedmiotu umowy, o którym mowa w ust. 1.</w:t>
      </w: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Zamawiający zobowiązuje się do: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 nadawania przesyłek w formie odpowiadającej wymogom dla danego rodzaju przesyłek pocztowych określonych w aktach prawnych wymienionych w niniejszej umowie;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2) adresowania, opako</w:t>
      </w:r>
      <w:r>
        <w:rPr>
          <w:rFonts w:ascii="Times New Roman" w:hAnsi="Times New Roman"/>
        </w:rPr>
        <w:t>wania i oznakowania przesyłek w sposób prawidłowy i czytelny, zgodny z powszechnie obowiązującymi normami w tym zakresie oraz ze standardami ustalonymi z Wykonawcą;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 sporządzania dla nadawanych przesyłek zestawień ilościowo-wartościowych w dwóch egzempla</w:t>
      </w:r>
      <w:r>
        <w:rPr>
          <w:rFonts w:ascii="Times New Roman" w:hAnsi="Times New Roman"/>
        </w:rPr>
        <w:t>rzach uwzględniając podział na przesyłki rejestrowane i nierejestrowane, kategorie i podziały wagowe, rozdzielnie przez każdy punkt nadania;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4) nadawania przesyłek w stanie uporządkowanym;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5) umieszczania na stronie adresowej przesyłek oznaczenia potwierdz</w:t>
      </w:r>
      <w:r>
        <w:rPr>
          <w:rFonts w:ascii="Times New Roman" w:hAnsi="Times New Roman"/>
        </w:rPr>
        <w:t>ającego wniesienie opłaty za usługę w postaci napisu, nadruku lub odcisku pieczęci o treści ustalonej z Wykonawcą.</w:t>
      </w:r>
    </w:p>
    <w:p w:rsidR="003D445E" w:rsidRDefault="00060A9D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Wykonawca zobowiązany jest do dostarczenia przesyłek na warunkach i w terminach -określonych w załączniku nr 1 do Umowy oraz w aktach prawnyc</w:t>
      </w:r>
      <w:r>
        <w:rPr>
          <w:rFonts w:ascii="Times New Roman" w:hAnsi="Times New Roman"/>
        </w:rPr>
        <w:t>h regulujących świadczenie usług pocztowych wymienionych w § 2 ust. 2 niniejszej umowy.</w:t>
      </w:r>
    </w:p>
    <w:p w:rsidR="003D445E" w:rsidRDefault="003D445E">
      <w:pPr>
        <w:pStyle w:val="Standard"/>
        <w:spacing w:line="360" w:lineRule="auto"/>
        <w:ind w:left="360"/>
        <w:jc w:val="both"/>
        <w:rPr>
          <w:rFonts w:ascii="Times New Roman" w:hAnsi="Times New Roman"/>
        </w:rPr>
      </w:pPr>
    </w:p>
    <w:p w:rsidR="003D445E" w:rsidRDefault="00060A9D">
      <w:pPr>
        <w:pStyle w:val="Standard"/>
        <w:spacing w:line="360" w:lineRule="auto"/>
        <w:ind w:left="36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WYNAGRODZENIE WYKONAWCY</w:t>
      </w:r>
    </w:p>
    <w:p w:rsidR="003D445E" w:rsidRDefault="00060A9D">
      <w:pPr>
        <w:pStyle w:val="Standard"/>
        <w:spacing w:line="360" w:lineRule="auto"/>
        <w:jc w:val="center"/>
        <w:rPr>
          <w:rFonts w:hint="eastAsia"/>
        </w:rPr>
      </w:pPr>
      <w:r>
        <w:rPr>
          <w:rFonts w:ascii="Times New Roman" w:hAnsi="Times New Roman"/>
          <w:b/>
        </w:rPr>
        <w:t>§ 3</w:t>
      </w:r>
    </w:p>
    <w:p w:rsidR="003D445E" w:rsidRDefault="003D445E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:rsidR="003D445E" w:rsidRDefault="00060A9D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Wartość szacunkowa za wykonanie całości przedmiotu zamówienia wynosi ……………………. zł brutto (słownie:……………………………………….…………….), 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…………………zł </w:t>
      </w:r>
      <w:r>
        <w:rPr>
          <w:rFonts w:ascii="Times New Roman" w:hAnsi="Times New Roman"/>
        </w:rPr>
        <w:t>netto (słownie:……………………………………………………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……………………..)</w:t>
      </w:r>
    </w:p>
    <w:p w:rsidR="003D445E" w:rsidRDefault="00060A9D">
      <w:pPr>
        <w:pStyle w:val="Standard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Podstawą obliczenia należności będzie suma opłat za przesyłki faktycznie nadane i zwrócone od nadawcy z powodu braku możliwości doręczenia w okresie rozliczeniowym, stwierdzona na podstawie dokumentów nadawcz</w:t>
      </w:r>
      <w:r>
        <w:rPr>
          <w:rFonts w:ascii="Times New Roman" w:hAnsi="Times New Roman"/>
        </w:rPr>
        <w:t>ych i oddawczych. W przypadku nadawania przez Zamawiającego przesyłek nieujętych w Formularzu cen jednostkowych, podstawą ich rozliczeń będzie obowiązujący na dzień nadania cennik opłat Wykonawcy.</w:t>
      </w:r>
    </w:p>
    <w:p w:rsidR="003D445E" w:rsidRDefault="00060A9D">
      <w:pPr>
        <w:pStyle w:val="Standard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 okres rozliczeniowy przyjmuje się jeden miesiąc </w:t>
      </w:r>
      <w:r>
        <w:rPr>
          <w:rFonts w:ascii="Times New Roman" w:hAnsi="Times New Roman"/>
        </w:rPr>
        <w:t>kalendarzowy.</w:t>
      </w:r>
    </w:p>
    <w:p w:rsidR="003D445E" w:rsidRDefault="00060A9D">
      <w:pPr>
        <w:pStyle w:val="Standard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Rozliczenie usług odbywać się będzie w formie skredytowanej po wykonanej usłudze, na podstawie faktur VAT wystawionych przez Wykonawcę.  Płatność nastąpi w terminie 21 dni od dnia dostarczenia prawidłowo wystawionej faktury.</w:t>
      </w:r>
    </w:p>
    <w:p w:rsidR="003D445E" w:rsidRDefault="00060A9D">
      <w:pPr>
        <w:pStyle w:val="Standard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Termin wystawieni</w:t>
      </w:r>
      <w:r>
        <w:rPr>
          <w:rFonts w:ascii="Times New Roman" w:hAnsi="Times New Roman"/>
        </w:rPr>
        <w:t>a faktur VAT wraz ze specyfikacją wykonanych usług pocztowych ustala się do 10 dnia kolejnego okresu rozliczeniowego.</w:t>
      </w:r>
    </w:p>
    <w:p w:rsidR="003D445E" w:rsidRDefault="00060A9D">
      <w:pPr>
        <w:pStyle w:val="Standard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Cena podana przez Wykonawcę nie będzie podlegała zmianom przez okres trwania umowy z wyjątkiem:</w:t>
      </w:r>
    </w:p>
    <w:p w:rsidR="003D445E" w:rsidRDefault="00060A9D">
      <w:pPr>
        <w:pStyle w:val="Standard"/>
        <w:widowControl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zmiany stawki VAT na usługi pocztowe;</w:t>
      </w:r>
    </w:p>
    <w:p w:rsidR="003D445E" w:rsidRDefault="00060A9D">
      <w:pPr>
        <w:pStyle w:val="Standard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wymo</w:t>
      </w:r>
      <w:r>
        <w:rPr>
          <w:rFonts w:ascii="Times New Roman" w:hAnsi="Times New Roman"/>
          <w:color w:val="000000"/>
        </w:rPr>
        <w:t>gów wynikających z uregulowań prawnych w zakresie ustalania lub zatwierdzania cen za powszechne usługi pocztowe w rozumieniu ustawy Prawo pocztowe;</w:t>
      </w:r>
    </w:p>
    <w:p w:rsidR="003D445E" w:rsidRDefault="00060A9D">
      <w:pPr>
        <w:pStyle w:val="Standard"/>
        <w:widowControl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obniżenia opłat pocztowych dla usług wynikających z aktualnego cennika lub regulaminu   Wykonawcy;</w:t>
      </w:r>
    </w:p>
    <w:p w:rsidR="003D445E" w:rsidRDefault="00060A9D">
      <w:pPr>
        <w:pStyle w:val="Standard"/>
        <w:numPr>
          <w:ilvl w:val="0"/>
          <w:numId w:val="10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korzystan</w:t>
      </w:r>
      <w:r>
        <w:rPr>
          <w:rFonts w:ascii="Times New Roman" w:hAnsi="Times New Roman"/>
          <w:color w:val="000000"/>
        </w:rPr>
        <w:t>ia z programów rabatowych oferowanych przez Wykonawcę w toku realizowanej umowy;</w:t>
      </w:r>
    </w:p>
    <w:p w:rsidR="003D445E" w:rsidRDefault="00060A9D">
      <w:pPr>
        <w:pStyle w:val="Textbody"/>
        <w:numPr>
          <w:ilvl w:val="0"/>
          <w:numId w:val="10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 xml:space="preserve">zmiany w trakcie obowiązywania umowy </w:t>
      </w:r>
      <w:r>
        <w:rPr>
          <w:rFonts w:ascii="Times New Roman" w:hAnsi="Times New Roman"/>
        </w:rPr>
        <w:t xml:space="preserve">wysokości minimalnego wynagrodzenia za pracę albo wysokości minimalnej stawki godzinowej, ustalonych na podstawie przepisów ustawy </w:t>
      </w:r>
      <w:r>
        <w:rPr>
          <w:rFonts w:ascii="Times New Roman" w:hAnsi="Times New Roman"/>
        </w:rPr>
        <w:lastRenderedPageBreak/>
        <w:t xml:space="preserve">z dnia </w:t>
      </w:r>
      <w:r>
        <w:rPr>
          <w:rFonts w:ascii="Times New Roman" w:hAnsi="Times New Roman"/>
        </w:rPr>
        <w:t>10 października 2002 r. o minimalnym wynagrodzeniu za pracę.</w:t>
      </w:r>
    </w:p>
    <w:p w:rsidR="003D445E" w:rsidRDefault="00060A9D">
      <w:pPr>
        <w:pStyle w:val="Textbody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zmiany zasad podlegania ubezpieczeniom społecznym lub ubezpieczeniu zdrowotnemu lub wysokości stawki składki na ubezpieczenia społeczne lub zdrowotne.</w:t>
      </w:r>
    </w:p>
    <w:p w:rsidR="003D445E" w:rsidRDefault="00060A9D">
      <w:pPr>
        <w:pStyle w:val="Akapitzlist"/>
        <w:spacing w:after="142"/>
        <w:rPr>
          <w:rFonts w:ascii="Times New Roman" w:hAnsi="Times New Roman"/>
        </w:rPr>
      </w:pPr>
      <w:r>
        <w:rPr>
          <w:rFonts w:ascii="Times New Roman" w:hAnsi="Times New Roman"/>
        </w:rPr>
        <w:t> – jeżeli zmiany te będą miały wpływ na kosz</w:t>
      </w:r>
      <w:r>
        <w:rPr>
          <w:rFonts w:ascii="Times New Roman" w:hAnsi="Times New Roman"/>
        </w:rPr>
        <w:t>ty wykonania zamówienia przez wykonawcę.</w:t>
      </w:r>
    </w:p>
    <w:p w:rsidR="003D445E" w:rsidRDefault="00060A9D">
      <w:pPr>
        <w:pStyle w:val="Standard"/>
        <w:tabs>
          <w:tab w:val="left" w:pos="1279"/>
          <w:tab w:val="left" w:pos="1384"/>
        </w:tabs>
        <w:spacing w:line="240" w:lineRule="atLeast"/>
        <w:ind w:left="709" w:hanging="425"/>
        <w:jc w:val="both"/>
        <w:rPr>
          <w:rFonts w:hint="eastAsia"/>
        </w:rPr>
      </w:pPr>
      <w:r>
        <w:rPr>
          <w:rFonts w:ascii="Times New Roman" w:hAnsi="Times New Roman" w:cs="Times New Roman"/>
        </w:rPr>
        <w:t xml:space="preserve">7. 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W pozostałym zakresie do zmian do umowy stosuje się art. 144 ust.1 pkt. 2 pkt. 3, pkt 4, pkt</w:t>
      </w:r>
    </w:p>
    <w:p w:rsidR="003D445E" w:rsidRDefault="00060A9D">
      <w:pPr>
        <w:pStyle w:val="Standard"/>
        <w:tabs>
          <w:tab w:val="left" w:pos="1279"/>
          <w:tab w:val="left" w:pos="1384"/>
        </w:tabs>
        <w:spacing w:line="240" w:lineRule="atLeast"/>
        <w:ind w:left="709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5, pkt 6,  ust. 1a,   ust. 1b, ust. 1c, ust. 1d, ust.1e, oraz ust. 2 i ust. 3 ustawy </w:t>
      </w:r>
      <w:proofErr w:type="spellStart"/>
      <w:r>
        <w:rPr>
          <w:rFonts w:ascii="Times New Roman" w:hAnsi="Times New Roman" w:cs="Times New Roman"/>
        </w:rPr>
        <w:t>Pzp</w:t>
      </w:r>
      <w:proofErr w:type="spellEnd"/>
      <w:r>
        <w:rPr>
          <w:rFonts w:ascii="Times New Roman" w:hAnsi="Times New Roman" w:cs="Times New Roman"/>
        </w:rPr>
        <w:t>.</w:t>
      </w:r>
    </w:p>
    <w:p w:rsidR="003D445E" w:rsidRDefault="003D445E">
      <w:pPr>
        <w:pStyle w:val="Standard"/>
        <w:tabs>
          <w:tab w:val="left" w:pos="1279"/>
          <w:tab w:val="left" w:pos="1384"/>
        </w:tabs>
        <w:spacing w:after="142" w:line="240" w:lineRule="atLeast"/>
        <w:ind w:left="709" w:hanging="425"/>
        <w:jc w:val="both"/>
        <w:rPr>
          <w:rFonts w:ascii="Times New Roman" w:hAnsi="Times New Roman" w:cs="Times New Roman"/>
        </w:rPr>
      </w:pPr>
    </w:p>
    <w:p w:rsidR="003D445E" w:rsidRDefault="00060A9D">
      <w:pPr>
        <w:pStyle w:val="Akapitzlist"/>
        <w:spacing w:after="142" w:line="360" w:lineRule="auto"/>
        <w:ind w:left="737" w:hanging="454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 xml:space="preserve"> 8. Określone w </w:t>
      </w:r>
      <w:r>
        <w:rPr>
          <w:rFonts w:ascii="Times New Roman" w:hAnsi="Times New Roman"/>
          <w:color w:val="000000"/>
        </w:rPr>
        <w:t>Formularzu cen jednostkowych rodzaje i liczba przesyłek w ramach świadczonych usług mają charakter szacunkowy i mogą ulec zmianie w zależności od potrzeb Zamawiającego. Wykonawca oświadcza, że nie będzie dochodził roszczeń z tytułu zmian rodzajowych i licz</w:t>
      </w:r>
      <w:r>
        <w:rPr>
          <w:rFonts w:ascii="Times New Roman" w:hAnsi="Times New Roman"/>
          <w:color w:val="000000"/>
        </w:rPr>
        <w:t>bowych w trakcie realizacji niniejszej umowy.</w:t>
      </w: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4</w:t>
      </w:r>
    </w:p>
    <w:p w:rsidR="003D445E" w:rsidRDefault="003D445E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Wykonawca nie może powierzyć wykonania przedmiotu umowy określonego w § 1 ust. 1 innym osobom bez zgody Zamawiającego wyrażonej w formie pisemnej pod rygorem nieważności.</w:t>
      </w:r>
    </w:p>
    <w:p w:rsidR="003D445E" w:rsidRDefault="003D445E">
      <w:pPr>
        <w:pStyle w:val="Standard"/>
        <w:spacing w:line="360" w:lineRule="auto"/>
        <w:jc w:val="both"/>
        <w:rPr>
          <w:rFonts w:ascii="Times New Roman" w:hAnsi="Times New Roman"/>
        </w:rPr>
      </w:pP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REKLAMACJE I KARY UMOWNE</w:t>
      </w: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5</w:t>
      </w:r>
    </w:p>
    <w:p w:rsidR="003D445E" w:rsidRDefault="003D445E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:rsidR="003D445E" w:rsidRDefault="00060A9D">
      <w:pPr>
        <w:pStyle w:val="Standard"/>
        <w:numPr>
          <w:ilvl w:val="0"/>
          <w:numId w:val="11"/>
        </w:numPr>
        <w:tabs>
          <w:tab w:val="left" w:pos="-10173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Rek</w:t>
      </w:r>
      <w:r>
        <w:rPr>
          <w:rFonts w:ascii="Times New Roman" w:hAnsi="Times New Roman"/>
        </w:rPr>
        <w:t xml:space="preserve">lamację z tytułu niewykonania usługi w zakresie przesyłek krajowych Zamawiający może zgłosić do Wykonawcy po upływie 14 dni od nadania przesyłki rejestrowanej, nie później niż 12 miesięcy od ich nadania. Reklamacje przesyłek w obrocie zagranicznym zgodnie </w:t>
      </w:r>
      <w:r>
        <w:rPr>
          <w:rFonts w:ascii="Times New Roman" w:hAnsi="Times New Roman"/>
        </w:rPr>
        <w:t>z przepisami Światowej konwencji pocztowej.</w:t>
      </w:r>
    </w:p>
    <w:p w:rsidR="003D445E" w:rsidRDefault="00060A9D">
      <w:pPr>
        <w:pStyle w:val="Standard"/>
        <w:numPr>
          <w:ilvl w:val="0"/>
          <w:numId w:val="11"/>
        </w:numPr>
        <w:tabs>
          <w:tab w:val="left" w:pos="-10173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Termin udzielenia odpowiedzi na reklamację przesyłek w obrocie krajowym nie może przekroczyć 30 dni od dnia otrzymania reklamacji. Reklamacje przesyłek w obrocie zagranicznym zgodnie z przepisami Światowej konwen</w:t>
      </w:r>
      <w:r>
        <w:rPr>
          <w:rFonts w:ascii="Times New Roman" w:hAnsi="Times New Roman"/>
        </w:rPr>
        <w:t>cji pocztowej</w:t>
      </w:r>
    </w:p>
    <w:p w:rsidR="003D445E" w:rsidRDefault="00060A9D">
      <w:pPr>
        <w:pStyle w:val="Standard"/>
        <w:numPr>
          <w:ilvl w:val="0"/>
          <w:numId w:val="11"/>
        </w:numPr>
        <w:tabs>
          <w:tab w:val="left" w:pos="-10173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Wykonawca odpowiada za niewykonanie lub nienależyte wykonanie usług pocztowych chyba, że nastąpiło to wskutek siły wyższej lub z przyczyn występujących po stronie nadawcy lub adresata, niewywołanych winą operatora pocztowego.</w:t>
      </w:r>
    </w:p>
    <w:p w:rsidR="003D445E" w:rsidRDefault="00060A9D">
      <w:pPr>
        <w:pStyle w:val="Standard"/>
        <w:numPr>
          <w:ilvl w:val="0"/>
          <w:numId w:val="12"/>
        </w:numPr>
        <w:tabs>
          <w:tab w:val="left" w:pos="-10173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Odpowiedzialność</w:t>
      </w:r>
      <w:r>
        <w:rPr>
          <w:rFonts w:ascii="Times New Roman" w:hAnsi="Times New Roman"/>
        </w:rPr>
        <w:t xml:space="preserve"> wykonawcy z tytułu niewykonania lub nienależytego wykonania usług pocztowych oraz procedury reklamacyjne określają następujące akty prawne:</w:t>
      </w:r>
    </w:p>
    <w:p w:rsidR="003D445E" w:rsidRDefault="00060A9D">
      <w:pPr>
        <w:pStyle w:val="Standard"/>
        <w:numPr>
          <w:ilvl w:val="1"/>
          <w:numId w:val="12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t>ustawa z dnia 23 listopada 2012r. Prawo pocztowe (</w:t>
      </w:r>
      <w:proofErr w:type="spellStart"/>
      <w:r>
        <w:rPr>
          <w:rFonts w:ascii="Times New Roman" w:hAnsi="Times New Roman" w:cs="Times New Roman CE"/>
          <w:color w:val="000000"/>
        </w:rPr>
        <w:t>t.j</w:t>
      </w:r>
      <w:proofErr w:type="spellEnd"/>
      <w:r>
        <w:rPr>
          <w:rFonts w:ascii="Times New Roman" w:hAnsi="Times New Roman" w:cs="Times New Roman CE"/>
          <w:color w:val="000000"/>
        </w:rPr>
        <w:t>. Dz.U. z 2018 r. poz. 2188 z późn.zm.);</w:t>
      </w:r>
    </w:p>
    <w:p w:rsidR="003D445E" w:rsidRDefault="00060A9D">
      <w:pPr>
        <w:pStyle w:val="Standard"/>
        <w:numPr>
          <w:ilvl w:val="1"/>
          <w:numId w:val="12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t xml:space="preserve">Rozporządzenie </w:t>
      </w:r>
      <w:r>
        <w:rPr>
          <w:rFonts w:ascii="Times New Roman" w:hAnsi="Times New Roman" w:cs="Times New Roman CE"/>
          <w:color w:val="000000"/>
        </w:rPr>
        <w:t>Ministra Administracji i Cyfryzacji z dnia 26 listopada 2013r. w sprawie reklamacji usługi pocztowej (</w:t>
      </w:r>
      <w:proofErr w:type="spellStart"/>
      <w:r>
        <w:rPr>
          <w:rFonts w:ascii="Times New Roman" w:hAnsi="Times New Roman" w:cs="Times New Roman CE"/>
          <w:color w:val="000000"/>
        </w:rPr>
        <w:t>t.j</w:t>
      </w:r>
      <w:proofErr w:type="spellEnd"/>
      <w:r>
        <w:rPr>
          <w:rFonts w:ascii="Times New Roman" w:hAnsi="Times New Roman" w:cs="Times New Roman CE"/>
          <w:color w:val="000000"/>
        </w:rPr>
        <w:t>. Dz. U. z 2019r., poz.474);</w:t>
      </w:r>
    </w:p>
    <w:p w:rsidR="003D445E" w:rsidRDefault="00060A9D">
      <w:pPr>
        <w:pStyle w:val="Standard"/>
        <w:numPr>
          <w:ilvl w:val="1"/>
          <w:numId w:val="12"/>
        </w:numPr>
        <w:spacing w:line="360" w:lineRule="auto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lastRenderedPageBreak/>
        <w:t>regulamin usług Wykonawcy.</w:t>
      </w:r>
    </w:p>
    <w:p w:rsidR="003D445E" w:rsidRDefault="00060A9D">
      <w:pPr>
        <w:pStyle w:val="Standard"/>
        <w:spacing w:line="360" w:lineRule="auto"/>
        <w:ind w:left="720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t xml:space="preserve">W sprawach nieuregulowanych tymi przepisami stosuje się odpowiednio przepisy ustawy z dnia 23 </w:t>
      </w:r>
      <w:r>
        <w:rPr>
          <w:rFonts w:ascii="Times New Roman" w:hAnsi="Times New Roman" w:cs="Times New Roman CE"/>
          <w:color w:val="000000"/>
        </w:rPr>
        <w:t>kwietnia 1964r. Kodeks cywilny (</w:t>
      </w:r>
      <w:proofErr w:type="spellStart"/>
      <w:r>
        <w:rPr>
          <w:rFonts w:ascii="Times New Roman" w:hAnsi="Times New Roman" w:cs="Times New Roman CE"/>
          <w:color w:val="000000"/>
        </w:rPr>
        <w:t>t.j</w:t>
      </w:r>
      <w:proofErr w:type="spellEnd"/>
      <w:r>
        <w:rPr>
          <w:rFonts w:ascii="Times New Roman" w:hAnsi="Times New Roman" w:cs="Times New Roman CE"/>
          <w:color w:val="000000"/>
        </w:rPr>
        <w:t xml:space="preserve">. Dz. U. z 2018 r. poz. 1025 z </w:t>
      </w:r>
      <w:proofErr w:type="spellStart"/>
      <w:r>
        <w:rPr>
          <w:rFonts w:ascii="Times New Roman" w:hAnsi="Times New Roman" w:cs="Times New Roman CE"/>
          <w:color w:val="000000"/>
        </w:rPr>
        <w:t>późn</w:t>
      </w:r>
      <w:proofErr w:type="spellEnd"/>
      <w:r>
        <w:rPr>
          <w:rFonts w:ascii="Times New Roman" w:hAnsi="Times New Roman" w:cs="Times New Roman CE"/>
          <w:color w:val="000000"/>
        </w:rPr>
        <w:t>. zm.).</w:t>
      </w:r>
    </w:p>
    <w:p w:rsidR="003D445E" w:rsidRDefault="00060A9D">
      <w:pPr>
        <w:pStyle w:val="Standard"/>
        <w:numPr>
          <w:ilvl w:val="0"/>
          <w:numId w:val="11"/>
        </w:numPr>
        <w:spacing w:line="360" w:lineRule="auto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t>Wykonawca zapłaci Zamawiającemu kary umowne w przypadku:</w:t>
      </w:r>
    </w:p>
    <w:p w:rsidR="003D445E" w:rsidRDefault="00060A9D">
      <w:pPr>
        <w:pStyle w:val="Standard"/>
        <w:numPr>
          <w:ilvl w:val="0"/>
          <w:numId w:val="13"/>
        </w:numPr>
        <w:tabs>
          <w:tab w:val="left" w:pos="-5836"/>
        </w:tabs>
        <w:spacing w:line="360" w:lineRule="auto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nieprzystąpienia do wykonania Umowy przez Wykonawcę z przyczyn leżących po stronie Wykonawcy- w wysokości 5% wartości wyn</w:t>
      </w:r>
      <w:r>
        <w:rPr>
          <w:rFonts w:ascii="Times New Roman" w:hAnsi="Times New Roman" w:cs="Times New Roman CE"/>
          <w:color w:val="000000"/>
        </w:rPr>
        <w:t>agrodzenia brutto wymienionego w Formularzu cenowym;</w:t>
      </w:r>
    </w:p>
    <w:p w:rsidR="003D445E" w:rsidRDefault="00060A9D">
      <w:pPr>
        <w:pStyle w:val="Standard"/>
        <w:numPr>
          <w:ilvl w:val="0"/>
          <w:numId w:val="13"/>
        </w:numPr>
        <w:tabs>
          <w:tab w:val="left" w:pos="-5836"/>
        </w:tabs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t>odstąpienia od Umowy z tytułu okoliczności, za które odpowiada Wykonawca – w wysokości 10 % wartości wynagrodzenia brutto wymienionego w Formularzu cenowym; Odstąpienie może mieć miejsce w sytuacji kiedy</w:t>
      </w:r>
      <w:r>
        <w:rPr>
          <w:rFonts w:ascii="Times New Roman" w:hAnsi="Times New Roman" w:cs="Times New Roman CE"/>
          <w:color w:val="000000"/>
        </w:rPr>
        <w:t xml:space="preserve"> Zamawiający po przeprowadzeniu postępowania wyjaśniającego z udziałem Wykonawcy, nadal stwierdza rażące uchybienia w zakresie realizacji zobowiązań wynikających z postanowień umowy po jego stronie, a Wykonawca pomimo wezwań pisemnych rażąco narusza postan</w:t>
      </w:r>
      <w:r>
        <w:rPr>
          <w:rFonts w:ascii="Times New Roman" w:hAnsi="Times New Roman" w:cs="Times New Roman CE"/>
          <w:color w:val="000000"/>
        </w:rPr>
        <w:t>owienia umowy</w:t>
      </w:r>
    </w:p>
    <w:p w:rsidR="003D445E" w:rsidRDefault="00060A9D">
      <w:pPr>
        <w:pStyle w:val="Standard"/>
        <w:numPr>
          <w:ilvl w:val="0"/>
          <w:numId w:val="13"/>
        </w:numPr>
        <w:tabs>
          <w:tab w:val="left" w:pos="-5836"/>
        </w:tabs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t>z tytułu niespełnienia wymogów zatrudnienia przez Wykonawcę lub Podwykonawcę wymogu   zatrudnienia na podstawie umowy o pracę osób wykonujących wskazane § 8 ust. 1  czynności  w wysokości 100 zł za każdy stwierdzony dzień naruszenia,</w:t>
      </w:r>
    </w:p>
    <w:p w:rsidR="003D445E" w:rsidRDefault="00060A9D">
      <w:pPr>
        <w:pStyle w:val="Standard"/>
        <w:numPr>
          <w:ilvl w:val="0"/>
          <w:numId w:val="13"/>
        </w:numPr>
        <w:tabs>
          <w:tab w:val="left" w:pos="-5836"/>
        </w:tabs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t>z tytułu</w:t>
      </w:r>
      <w:r>
        <w:rPr>
          <w:rFonts w:ascii="Times New Roman" w:hAnsi="Times New Roman" w:cs="Times New Roman CE"/>
          <w:color w:val="000000"/>
        </w:rPr>
        <w:t xml:space="preserve"> nie wykonania przez Wykonawcę lub podwykonawcę obowiązków określonych w § 8 ust. 2 pkt 1 umowy w terminie wskazanym przez Zamawiającego w wysokości 100 zł za każdy stwierdzony dzień opóźnienia.</w:t>
      </w:r>
    </w:p>
    <w:p w:rsidR="003D445E" w:rsidRDefault="003D445E">
      <w:pPr>
        <w:pStyle w:val="Standard"/>
        <w:tabs>
          <w:tab w:val="left" w:pos="-436"/>
        </w:tabs>
        <w:spacing w:line="360" w:lineRule="auto"/>
        <w:ind w:left="360"/>
        <w:jc w:val="both"/>
        <w:rPr>
          <w:rFonts w:ascii="Times New Roman" w:hAnsi="Times New Roman" w:cs="Times New Roman CE"/>
          <w:color w:val="000000"/>
        </w:rPr>
      </w:pPr>
    </w:p>
    <w:p w:rsidR="003D445E" w:rsidRDefault="00060A9D">
      <w:pPr>
        <w:pStyle w:val="Standard"/>
        <w:spacing w:line="360" w:lineRule="auto"/>
        <w:ind w:left="57" w:hanging="283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5.  Zapłaty kary umownej nie wyłącza prawa do dochodzenia od</w:t>
      </w:r>
      <w:r>
        <w:rPr>
          <w:rFonts w:ascii="Times New Roman" w:hAnsi="Times New Roman" w:cs="Times New Roman CE"/>
          <w:color w:val="000000"/>
        </w:rPr>
        <w:t>szkodowania na zasadach ogólnych. Zamawiający ma prawo dochodzenia odszkodowania w oparciu o przepisy Kodeksu cywilnego, jeżeli powstała szkoda przekracza wartość kar umownych lub jeżeli szkoda powstała z tytułu nie objętego karami umownymi.</w:t>
      </w:r>
    </w:p>
    <w:p w:rsidR="003D445E" w:rsidRDefault="00060A9D">
      <w:pPr>
        <w:pStyle w:val="Standard"/>
        <w:spacing w:line="360" w:lineRule="auto"/>
        <w:ind w:left="57" w:hanging="283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6. W przypadku</w:t>
      </w:r>
      <w:r>
        <w:rPr>
          <w:rFonts w:ascii="Times New Roman" w:hAnsi="Times New Roman" w:cs="Times New Roman CE"/>
          <w:color w:val="000000"/>
        </w:rPr>
        <w:t xml:space="preserve"> niewykonania usługi Wykonawca niezależnie od należnego odszkodowania zwraca w całości opłatę pobraną za wykonanie usługi.</w:t>
      </w:r>
    </w:p>
    <w:p w:rsidR="003D445E" w:rsidRDefault="00060A9D">
      <w:pPr>
        <w:pStyle w:val="Standard"/>
        <w:tabs>
          <w:tab w:val="left" w:pos="165"/>
        </w:tabs>
        <w:spacing w:line="360" w:lineRule="auto"/>
        <w:ind w:hanging="227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 xml:space="preserve">7. Umowa może zostać wypowiedziana przez każdą ze Stron w formie pisemnej, z obowiązkiem </w:t>
      </w:r>
    </w:p>
    <w:p w:rsidR="003D445E" w:rsidRDefault="00060A9D">
      <w:pPr>
        <w:pStyle w:val="Standard"/>
        <w:tabs>
          <w:tab w:val="left" w:pos="165"/>
        </w:tabs>
        <w:spacing w:line="360" w:lineRule="auto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dokonania płatności za czynności będące w t</w:t>
      </w:r>
      <w:r>
        <w:rPr>
          <w:rFonts w:ascii="Times New Roman" w:hAnsi="Times New Roman" w:cs="Times New Roman CE"/>
          <w:color w:val="000000"/>
        </w:rPr>
        <w:t>oku wynikające z wykonania umowy:</w:t>
      </w:r>
    </w:p>
    <w:p w:rsidR="003D445E" w:rsidRDefault="00060A9D">
      <w:pPr>
        <w:pStyle w:val="Standard"/>
        <w:spacing w:line="360" w:lineRule="auto"/>
        <w:ind w:hanging="57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 xml:space="preserve"> a) z zachowanie 1 miesięcznego okresu wypowiedzenia, ze skutkiem na ostatni dzień miesiąca</w:t>
      </w:r>
    </w:p>
    <w:p w:rsidR="003D445E" w:rsidRDefault="00060A9D">
      <w:pPr>
        <w:pStyle w:val="Standard"/>
        <w:spacing w:line="360" w:lineRule="auto"/>
        <w:ind w:left="227" w:hanging="57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 xml:space="preserve"> kalendarzowego, bez podania przyczyny;</w:t>
      </w:r>
    </w:p>
    <w:p w:rsidR="003D445E" w:rsidRDefault="00060A9D">
      <w:pPr>
        <w:pStyle w:val="Standard"/>
        <w:spacing w:line="360" w:lineRule="auto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b) ze skutkiem natychmiastowym, w przypadku niedotrzymania warunków niniejszej Umowy.</w:t>
      </w:r>
    </w:p>
    <w:p w:rsidR="003D445E" w:rsidRDefault="00060A9D">
      <w:pPr>
        <w:pStyle w:val="Standard"/>
        <w:spacing w:line="360" w:lineRule="auto"/>
        <w:ind w:left="227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Strony zobowiązują się do dokonania w terminie 1 miesiąca od zakończenia obowiązywania Umowy do rozliczenia przesyłek i opłat.</w:t>
      </w:r>
    </w:p>
    <w:p w:rsidR="003D445E" w:rsidRDefault="00060A9D">
      <w:pPr>
        <w:pStyle w:val="Standard"/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 CE"/>
          <w:color w:val="000000"/>
        </w:rPr>
        <w:t>8.</w:t>
      </w:r>
      <w:r>
        <w:t xml:space="preserve"> </w:t>
      </w:r>
      <w:r>
        <w:rPr>
          <w:rFonts w:ascii="Times New Roman" w:hAnsi="Times New Roman" w:cs="Times New Roman CE"/>
          <w:color w:val="000000"/>
        </w:rPr>
        <w:t>Zamawiający będzie miał prawo do odstąpienia od umowy w przypadkach:</w:t>
      </w:r>
    </w:p>
    <w:p w:rsidR="003D445E" w:rsidRDefault="00060A9D">
      <w:pPr>
        <w:pStyle w:val="Standard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wystąpienia przesłanek z art. 145 ustawy Prawo zamówień p</w:t>
      </w:r>
      <w:r>
        <w:rPr>
          <w:rFonts w:ascii="Times New Roman" w:hAnsi="Times New Roman" w:cs="Times New Roman CE"/>
          <w:color w:val="000000"/>
        </w:rPr>
        <w:t xml:space="preserve">ublicznych, </w:t>
      </w:r>
    </w:p>
    <w:p w:rsidR="003D445E" w:rsidRDefault="00060A9D">
      <w:pPr>
        <w:pStyle w:val="Standard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lastRenderedPageBreak/>
        <w:t xml:space="preserve">gdy Wykonawca nie przystąpi do realizacji przedmiotu umowy w terminie do dnia  06.01.2020 r. </w:t>
      </w:r>
    </w:p>
    <w:p w:rsidR="003D445E" w:rsidRDefault="00060A9D">
      <w:pPr>
        <w:pStyle w:val="Standard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z przyczyn leżących po stronie Wykonawcy,</w:t>
      </w:r>
    </w:p>
    <w:p w:rsidR="003D445E" w:rsidRDefault="00060A9D">
      <w:pPr>
        <w:pStyle w:val="Standard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w przypadku stwierdzenia, że Wykonawca wykonuje przedmiot umowy wadliwe lub  w  sposób sprzeczny z umową pr</w:t>
      </w:r>
      <w:r>
        <w:rPr>
          <w:rFonts w:ascii="Times New Roman" w:hAnsi="Times New Roman" w:cs="Times New Roman CE"/>
          <w:color w:val="000000"/>
        </w:rPr>
        <w:t>awo do odstąpienia od umowy będzie przysługiwało Zamawiającemu w okresie 30 dni od daty powzięcia informacji o wystąpieniu ww. okoliczności.</w:t>
      </w:r>
    </w:p>
    <w:p w:rsidR="003D445E" w:rsidRDefault="003D445E">
      <w:pPr>
        <w:pStyle w:val="Standard"/>
        <w:spacing w:line="360" w:lineRule="auto"/>
        <w:ind w:left="170" w:hanging="397"/>
        <w:rPr>
          <w:rFonts w:ascii="Times New Roman" w:hAnsi="Times New Roman" w:cs="Times New Roman CE"/>
          <w:color w:val="000000"/>
        </w:rPr>
      </w:pPr>
    </w:p>
    <w:p w:rsidR="003D445E" w:rsidRDefault="00060A9D">
      <w:pPr>
        <w:pStyle w:val="Standard"/>
        <w:spacing w:line="360" w:lineRule="auto"/>
        <w:ind w:hanging="340"/>
        <w:jc w:val="center"/>
        <w:rPr>
          <w:rFonts w:ascii="Times New Roman" w:hAnsi="Times New Roman" w:cs="Times New Roman CE"/>
          <w:b/>
          <w:bCs/>
          <w:color w:val="000000"/>
        </w:rPr>
      </w:pPr>
      <w:r>
        <w:rPr>
          <w:rFonts w:ascii="Times New Roman" w:hAnsi="Times New Roman" w:cs="Times New Roman CE"/>
          <w:b/>
          <w:bCs/>
          <w:color w:val="000000"/>
        </w:rPr>
        <w:t>TERMIN I REALIZACJA UMOWY</w:t>
      </w: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6</w:t>
      </w:r>
    </w:p>
    <w:p w:rsidR="003D445E" w:rsidRDefault="003D445E">
      <w:pPr>
        <w:pStyle w:val="Standard"/>
        <w:spacing w:line="360" w:lineRule="auto"/>
        <w:ind w:hanging="340"/>
        <w:jc w:val="center"/>
        <w:rPr>
          <w:rFonts w:ascii="Times New Roman" w:hAnsi="Times New Roman"/>
          <w:b/>
        </w:rPr>
      </w:pPr>
    </w:p>
    <w:p w:rsidR="003D445E" w:rsidRDefault="00060A9D">
      <w:pPr>
        <w:pStyle w:val="Standard"/>
        <w:spacing w:line="360" w:lineRule="auto"/>
        <w:ind w:hanging="340"/>
        <w:jc w:val="both"/>
        <w:rPr>
          <w:rFonts w:hint="eastAsia"/>
        </w:rPr>
      </w:pPr>
      <w:r>
        <w:rPr>
          <w:rFonts w:ascii="Times New Roman" w:hAnsi="Times New Roman"/>
        </w:rPr>
        <w:t xml:space="preserve">1. Umowa zostaje zawarta na okres 24 miesięcy, tj. </w:t>
      </w:r>
      <w:r>
        <w:rPr>
          <w:rFonts w:ascii="Times New Roman" w:hAnsi="Times New Roman"/>
          <w:b/>
          <w:bCs/>
        </w:rPr>
        <w:t>od dnia 01.01.2020r. do dnia 31.</w:t>
      </w:r>
      <w:r>
        <w:rPr>
          <w:rFonts w:ascii="Times New Roman" w:hAnsi="Times New Roman"/>
          <w:b/>
          <w:bCs/>
        </w:rPr>
        <w:t>12.2021r.</w:t>
      </w:r>
    </w:p>
    <w:p w:rsidR="003D445E" w:rsidRDefault="00060A9D">
      <w:pPr>
        <w:pStyle w:val="Standard"/>
        <w:spacing w:line="360" w:lineRule="auto"/>
        <w:ind w:hanging="3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W przypadku przedłużającej się procedury przetargowej, termin rozpoczęcia realizacji zamówienia może ulec zmianie z inicjatywy Zamawiającego.</w:t>
      </w:r>
    </w:p>
    <w:p w:rsidR="003D445E" w:rsidRDefault="003D445E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:rsidR="003D445E" w:rsidRDefault="003D445E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POSTANOWIENIA KOŃCOWE</w:t>
      </w: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7</w:t>
      </w:r>
    </w:p>
    <w:p w:rsidR="003D445E" w:rsidRDefault="003D445E">
      <w:pPr>
        <w:pStyle w:val="Standard"/>
        <w:spacing w:line="360" w:lineRule="auto"/>
        <w:rPr>
          <w:rFonts w:ascii="Times New Roman" w:hAnsi="Times New Roman"/>
        </w:rPr>
      </w:pPr>
    </w:p>
    <w:p w:rsidR="003D445E" w:rsidRDefault="00060A9D">
      <w:pPr>
        <w:pStyle w:val="Standard"/>
        <w:spacing w:line="360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bCs/>
          <w:kern w:val="0"/>
          <w:lang w:eastAsia="pl-PL" w:bidi="ar-SA"/>
        </w:rPr>
        <w:t>Wykonawca (Operator pocztowy) w momencie przekazania mu danych osobowych</w:t>
      </w:r>
      <w:r>
        <w:rPr>
          <w:rFonts w:ascii="Times New Roman" w:eastAsia="Times New Roman" w:hAnsi="Times New Roman" w:cs="Times New Roman"/>
          <w:bCs/>
          <w:kern w:val="0"/>
          <w:lang w:eastAsia="pl-PL" w:bidi="ar-SA"/>
        </w:rPr>
        <w:t xml:space="preserve"> w celu świadczenia usługi, staje się administratorem tych danych</w:t>
      </w:r>
      <w:r>
        <w:rPr>
          <w:rFonts w:ascii="Times New Roman" w:hAnsi="Times New Roman"/>
        </w:rPr>
        <w:t>.</w:t>
      </w:r>
      <w:r>
        <w:rPr>
          <w:rFonts w:ascii="Times New Roman" w:eastAsia="Times New Roman" w:hAnsi="Times New Roman" w:cs="Times New Roman"/>
          <w:kern w:val="0"/>
          <w:lang w:eastAsia="pl-PL" w:bidi="ar-SA"/>
        </w:rPr>
        <w:t xml:space="preserve"> </w:t>
      </w:r>
      <w:r>
        <w:rPr>
          <w:rFonts w:ascii="Times New Roman" w:hAnsi="Times New Roman"/>
        </w:rPr>
        <w:t>Zgodnie z dyspozycją art. 42 ustawy z dnia 23 listopada 2012 r. Prawo pocztowe informacje lub dane objęte tajemnicą pocztową mogą być zbierane, utrwalane, przechowywane, opracowywane, zmien</w:t>
      </w:r>
      <w:r>
        <w:rPr>
          <w:rFonts w:ascii="Times New Roman" w:hAnsi="Times New Roman"/>
        </w:rPr>
        <w:t>iane, usuwane lub udostępniane tylko wówczas, gdy czynności te dotyczą świadczonej usługi pocztowej albo są jej niezbędne do jej wykonania lub przepisy odrębne stanowią inaczej. Wykonawca zobowiązuje się do:</w:t>
      </w:r>
    </w:p>
    <w:p w:rsidR="003D445E" w:rsidRDefault="00060A9D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20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zachowania poufności informacji dotyczących </w:t>
      </w:r>
      <w:r>
        <w:rPr>
          <w:rFonts w:ascii="Times New Roman" w:hAnsi="Times New Roman"/>
        </w:rPr>
        <w:t xml:space="preserve">Zamawiającego, które nie są znane lub nie powinny być znane publicznie, powzięte przez Wykonawcę w związku 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z wykonywaniem lub przy okazji wykonywania umowy. Obowiązek zachowania poufności informacji obowiązuje niezależnie od ich nośnika i bez względu na s</w:t>
      </w:r>
      <w:r>
        <w:rPr>
          <w:rFonts w:ascii="Times New Roman" w:hAnsi="Times New Roman"/>
        </w:rPr>
        <w:t>posób przekazania,</w:t>
      </w:r>
    </w:p>
    <w:p w:rsidR="003D445E" w:rsidRDefault="00060A9D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20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wykorzystywania przekazanych informacji, o których mowa w pkt 1 tylko w zakresie związanym z realizacją umowy,</w:t>
      </w:r>
    </w:p>
    <w:p w:rsidR="003D445E" w:rsidRDefault="00060A9D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20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niepodejmowania działań mających na celu uzyskanie jakichkolwiek innych informacji dotyczących Zamawiającego, które nie są kon</w:t>
      </w:r>
      <w:r>
        <w:rPr>
          <w:rFonts w:ascii="Times New Roman" w:hAnsi="Times New Roman"/>
        </w:rPr>
        <w:t>ieczne do wykonania obowiązków wynikających z umowy,</w:t>
      </w:r>
    </w:p>
    <w:p w:rsidR="003D445E" w:rsidRDefault="00060A9D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20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dochowania należytej staranności przy realizacji postanowień umowy. Wykonawca jest w </w:t>
      </w:r>
      <w:r>
        <w:rPr>
          <w:rFonts w:ascii="Times New Roman" w:hAnsi="Times New Roman"/>
        </w:rPr>
        <w:lastRenderedPageBreak/>
        <w:t>pełni odpowiedzialny za każdą, bezpośrednią lub pośrednią, szkodę poniesioną przez Zamawiającego w związku z naruszeni</w:t>
      </w:r>
      <w:r>
        <w:rPr>
          <w:rFonts w:ascii="Times New Roman" w:hAnsi="Times New Roman"/>
        </w:rPr>
        <w:t>em przez Wykonawcę wyżej wymienionych postanowień,</w:t>
      </w:r>
    </w:p>
    <w:p w:rsidR="003D445E" w:rsidRDefault="00060A9D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20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podejmowania odpowiednich środków mających na celu ochronę wszelkich informacji i dokumentów zawierających informacje dotyczące Zamawiającego przed ich utratą lub ujawnienie na zasadach określonych w Polit</w:t>
      </w:r>
      <w:r>
        <w:rPr>
          <w:rFonts w:ascii="Times New Roman" w:hAnsi="Times New Roman"/>
        </w:rPr>
        <w:t>yce Bezpieczeństwa Zamawiającego,</w:t>
      </w:r>
    </w:p>
    <w:p w:rsidR="003D445E" w:rsidRDefault="00060A9D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20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zachowania poufności informacji także po wygaśnięciu lub rozwiązaniu umowy.</w:t>
      </w:r>
    </w:p>
    <w:p w:rsidR="003D445E" w:rsidRDefault="003D445E">
      <w:pPr>
        <w:pStyle w:val="Standard"/>
        <w:tabs>
          <w:tab w:val="left" w:pos="1440"/>
        </w:tabs>
        <w:spacing w:line="360" w:lineRule="auto"/>
        <w:ind w:left="720"/>
        <w:jc w:val="both"/>
        <w:rPr>
          <w:rFonts w:ascii="Times New Roman" w:hAnsi="Times New Roman"/>
        </w:rPr>
      </w:pPr>
    </w:p>
    <w:p w:rsidR="003D445E" w:rsidRDefault="003D445E">
      <w:pPr>
        <w:pStyle w:val="Standard"/>
        <w:spacing w:line="360" w:lineRule="auto"/>
        <w:ind w:left="360"/>
        <w:jc w:val="both"/>
        <w:rPr>
          <w:rFonts w:ascii="Times New Roman" w:hAnsi="Times New Roman"/>
        </w:rPr>
      </w:pPr>
    </w:p>
    <w:p w:rsidR="003D445E" w:rsidRDefault="00060A9D">
      <w:pPr>
        <w:pStyle w:val="Standard"/>
        <w:spacing w:line="360" w:lineRule="auto"/>
        <w:jc w:val="center"/>
        <w:rPr>
          <w:rFonts w:hint="eastAsia"/>
        </w:rPr>
      </w:pPr>
      <w:r>
        <w:rPr>
          <w:rFonts w:ascii="Times New Roman" w:hAnsi="Times New Roman"/>
          <w:b/>
        </w:rPr>
        <w:t>§ 8</w:t>
      </w:r>
    </w:p>
    <w:p w:rsidR="003D445E" w:rsidRDefault="003D445E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:rsidR="003D445E" w:rsidRDefault="00060A9D">
      <w:pPr>
        <w:pStyle w:val="Standard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Zamawiający na podstawie art. 29 ust. 3a ustawy Prawo zamówień publicznych wymaga zatrudnienia przez Wykonawcę lub podwykonawcę na podstawi</w:t>
      </w:r>
      <w:r>
        <w:rPr>
          <w:rFonts w:ascii="Times New Roman" w:hAnsi="Times New Roman"/>
        </w:rPr>
        <w:t>e umowy o pracę w rozumieniu przepisów ustawy z dnia 26 czerwca 1974 r. – Kodeks pracy osób wykonujących wskazane poniżej czynności:</w:t>
      </w:r>
    </w:p>
    <w:p w:rsidR="003D445E" w:rsidRDefault="00060A9D">
      <w:pPr>
        <w:pStyle w:val="Standard"/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</w:rPr>
        <w:t xml:space="preserve">- </w:t>
      </w:r>
      <w:r>
        <w:rPr>
          <w:rFonts w:ascii="Times New Roman" w:hAnsi="Times New Roman"/>
          <w:b/>
          <w:color w:val="000000"/>
        </w:rPr>
        <w:t xml:space="preserve"> </w:t>
      </w:r>
      <w:r>
        <w:rPr>
          <w:rFonts w:ascii="Times New Roman" w:hAnsi="Times New Roman"/>
          <w:color w:val="000000"/>
        </w:rPr>
        <w:t>odbiór i dostarczenie przesyłek pocztowych w placówce dedykowanej dla Zamawiającego.</w:t>
      </w:r>
    </w:p>
    <w:p w:rsidR="003D445E" w:rsidRDefault="00060A9D">
      <w:pPr>
        <w:pStyle w:val="Standard"/>
        <w:numPr>
          <w:ilvl w:val="0"/>
          <w:numId w:val="15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 xml:space="preserve">Wykonawca jest zobowiązany zawrzeć </w:t>
      </w:r>
      <w:r>
        <w:rPr>
          <w:rFonts w:ascii="Times New Roman" w:hAnsi="Times New Roman"/>
          <w:color w:val="000000"/>
        </w:rPr>
        <w:t>w każdej umowie o podwykonawstwo stosowne zapisy zobowiązujące podwykonawców do zatrudnienia na umowę o pracę. Powyższy wymóg nie dotyczy osób fizycznych prowadzących działalność gospodarczą w zakresie w jakim będą wykonywać osobiście usługi  na rzecz Wyko</w:t>
      </w:r>
      <w:r>
        <w:rPr>
          <w:rFonts w:ascii="Times New Roman" w:hAnsi="Times New Roman"/>
          <w:color w:val="000000"/>
        </w:rPr>
        <w:t xml:space="preserve">nawcy.  </w:t>
      </w:r>
      <w:r>
        <w:rPr>
          <w:rFonts w:ascii="Times New Roman" w:hAnsi="Times New Roman" w:cs="Times New Roman"/>
        </w:rPr>
        <w:t>Wykonawca zobowiązany jest złożyć wykaz osób oddelegowanych do realizacji umowy w zakresie czynności przekazywania korespondencji do doręczenia w placówce Wykonawcy oraz wykonywania czynności doręczenia przez Wykonawcę wraz z oświadczeniem o tym, ż</w:t>
      </w:r>
      <w:r>
        <w:rPr>
          <w:rFonts w:ascii="Times New Roman" w:hAnsi="Times New Roman" w:cs="Times New Roman"/>
        </w:rPr>
        <w:t xml:space="preserve">e są one zatrudnione na podstawie umowy o pracę w terminie </w:t>
      </w:r>
      <w:r>
        <w:rPr>
          <w:rFonts w:ascii="Times New Roman" w:hAnsi="Times New Roman" w:cs="Times New Roman"/>
          <w:color w:val="FF0000"/>
        </w:rPr>
        <w:t xml:space="preserve">14 </w:t>
      </w:r>
      <w:r>
        <w:rPr>
          <w:rFonts w:ascii="Times New Roman" w:hAnsi="Times New Roman" w:cs="Times New Roman"/>
        </w:rPr>
        <w:t>dni od daty zawarcia umowy. W przypadku opóźnienia w złożeniu wykazu Zamawiający naliczy karę umowną zgodnie z § 5 ust. 4 pkt. 4 niniejszej umowy.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Każdorazowa zmiana wykazu osób nie wymaga aneks</w:t>
      </w:r>
      <w:r>
        <w:rPr>
          <w:rFonts w:ascii="Times New Roman" w:hAnsi="Times New Roman" w:cs="Times New Roman"/>
        </w:rPr>
        <w:t>u do  Umowy ( Wykonawca przedstawia korektę listy osób oddelegowanych do wykonania   niniejszej umowy do wiadomości Zamawiającego).</w:t>
      </w:r>
    </w:p>
    <w:p w:rsidR="003D445E" w:rsidRDefault="003D445E">
      <w:pPr>
        <w:pStyle w:val="Standard"/>
        <w:spacing w:line="360" w:lineRule="auto"/>
        <w:jc w:val="both"/>
        <w:rPr>
          <w:rFonts w:hint="eastAsia"/>
        </w:rPr>
      </w:pPr>
    </w:p>
    <w:p w:rsidR="003D445E" w:rsidRDefault="00060A9D">
      <w:pPr>
        <w:pStyle w:val="Standard"/>
        <w:numPr>
          <w:ilvl w:val="0"/>
          <w:numId w:val="15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W trakcie realizacji zamówienia Zamawiający uprawniony jest do wykonywania czynności kontrolnych wobec Wykonawcy odnośnie s</w:t>
      </w:r>
      <w:r>
        <w:rPr>
          <w:rFonts w:ascii="Times New Roman" w:hAnsi="Times New Roman"/>
          <w:color w:val="000000"/>
        </w:rPr>
        <w:t xml:space="preserve">pełniania przez Wykonawcę lub Podwykonawcę wymogu zatrudnienia na podstawie umowy o pracę. Zamawiający uprawniony jest w szczególności do:  </w:t>
      </w:r>
    </w:p>
    <w:p w:rsidR="003D445E" w:rsidRDefault="00060A9D">
      <w:pPr>
        <w:pStyle w:val="Standard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żądania oświadczeń i dokumentów w zakresie potwierdzenia spełniania ww. wymogów i dokonywania ich oceny,</w:t>
      </w:r>
    </w:p>
    <w:p w:rsidR="003D445E" w:rsidRDefault="00060A9D">
      <w:pPr>
        <w:pStyle w:val="Standard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żądania wy</w:t>
      </w:r>
      <w:r>
        <w:rPr>
          <w:rFonts w:ascii="Times New Roman" w:hAnsi="Times New Roman"/>
        </w:rPr>
        <w:t xml:space="preserve">jaśnień w przypadku wątpliwości w zakresie potwierdzenia spełniania ww. </w:t>
      </w:r>
      <w:r>
        <w:rPr>
          <w:rFonts w:ascii="Times New Roman" w:hAnsi="Times New Roman"/>
        </w:rPr>
        <w:lastRenderedPageBreak/>
        <w:t>wymogów,</w:t>
      </w:r>
    </w:p>
    <w:p w:rsidR="003D445E" w:rsidRDefault="00060A9D">
      <w:pPr>
        <w:pStyle w:val="Standard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przeprowadzania kontroli na miejscu wykonywania świadczenia.</w:t>
      </w:r>
    </w:p>
    <w:p w:rsidR="003D445E" w:rsidRDefault="003D445E">
      <w:pPr>
        <w:pStyle w:val="Standard"/>
        <w:spacing w:line="360" w:lineRule="auto"/>
        <w:ind w:left="720"/>
        <w:jc w:val="both"/>
        <w:rPr>
          <w:rFonts w:ascii="Times New Roman" w:hAnsi="Times New Roman"/>
        </w:rPr>
      </w:pPr>
    </w:p>
    <w:p w:rsidR="003D445E" w:rsidRDefault="00060A9D">
      <w:pPr>
        <w:pStyle w:val="Standard"/>
        <w:numPr>
          <w:ilvl w:val="0"/>
          <w:numId w:val="15"/>
        </w:num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W trakcie realizacji zamówienia na każde wezwanie Zamawiającego w wyznaczonym w</w:t>
      </w:r>
    </w:p>
    <w:p w:rsidR="003D445E" w:rsidRDefault="00060A9D">
      <w:pPr>
        <w:pStyle w:val="Standard"/>
        <w:spacing w:before="113"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tym wezwaniu terminie Wykonawca </w:t>
      </w:r>
      <w:r>
        <w:rPr>
          <w:rFonts w:ascii="Times New Roman" w:hAnsi="Times New Roman"/>
          <w:color w:val="000000"/>
        </w:rPr>
        <w:t>przedłoży Zamawiającemu wskazane poniżej dowody w celu potwierdzenia spełnienia wymogu zatrudnienia na podstawie umowy o pracę przez Wykonawcę lub podwykonawcę osób wykonujących wskazane w § 2 ust. 5 czynności w trakcie realizacji zamówienia:</w:t>
      </w:r>
    </w:p>
    <w:p w:rsidR="003D445E" w:rsidRDefault="00060A9D">
      <w:pPr>
        <w:pStyle w:val="Standard"/>
        <w:numPr>
          <w:ilvl w:val="0"/>
          <w:numId w:val="17"/>
        </w:numPr>
        <w:spacing w:before="113" w:line="360" w:lineRule="auto"/>
        <w:jc w:val="both"/>
        <w:rPr>
          <w:rFonts w:hint="eastAsia"/>
        </w:rPr>
      </w:pPr>
      <w:r>
        <w:rPr>
          <w:rFonts w:ascii="Times New Roman" w:hAnsi="Times New Roman"/>
          <w:bCs/>
          <w:color w:val="FF0000"/>
        </w:rPr>
        <w:t xml:space="preserve">oświadczenie </w:t>
      </w:r>
      <w:r>
        <w:rPr>
          <w:rFonts w:ascii="Times New Roman" w:hAnsi="Times New Roman"/>
          <w:bCs/>
          <w:color w:val="FF0000"/>
        </w:rPr>
        <w:t>wykonawcy lub podwykonawcy, że minimum 80% pracowników spełnia wymóg zatrudnienia na podstawie umowy o pracę osób wykonujących czynności, których dotyczy wezwanie składającego oświadczenie, datę złożenia oświadczenia, wskazanie, że objęte wezwaniem czynnoś</w:t>
      </w:r>
      <w:r>
        <w:rPr>
          <w:rFonts w:ascii="Times New Roman" w:hAnsi="Times New Roman"/>
          <w:bCs/>
          <w:color w:val="FF0000"/>
        </w:rPr>
        <w:t>ci wykonują osoby zatrudnione na podstawie umowy o pracę wraz ze wskazaniem liczby tych osób, rodzaju umowy o pracę i wymiaru etatu oraz podpis osoby uprawnionej do złożenia oświadczenia w imieniu Wykonawcy lub Podwykonawcy;</w:t>
      </w:r>
    </w:p>
    <w:p w:rsidR="003D445E" w:rsidRDefault="00060A9D">
      <w:pPr>
        <w:pStyle w:val="Standard"/>
        <w:spacing w:before="113" w:line="360" w:lineRule="auto"/>
        <w:ind w:left="72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albo</w:t>
      </w:r>
    </w:p>
    <w:p w:rsidR="003D445E" w:rsidRDefault="00060A9D">
      <w:pPr>
        <w:pStyle w:val="Standard"/>
        <w:numPr>
          <w:ilvl w:val="0"/>
          <w:numId w:val="17"/>
        </w:numPr>
        <w:spacing w:before="113" w:line="360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zaświadczenie właściwego o</w:t>
      </w:r>
      <w:r>
        <w:rPr>
          <w:rFonts w:ascii="Times New Roman" w:hAnsi="Times New Roman"/>
          <w:color w:val="000000"/>
        </w:rPr>
        <w:t>ddziału ZUS, potwierdzające opłacanie przez Wykonawcę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</w:rPr>
        <w:t>lub podwykonawcę składek na ubezpieczenia społeczne i zdrowotne z tytułu zatrudnienia na podstawie umów o pracę za ostatni okres rozliczeniowy;</w:t>
      </w:r>
    </w:p>
    <w:p w:rsidR="003D445E" w:rsidRDefault="00060A9D">
      <w:pPr>
        <w:pStyle w:val="Standard"/>
        <w:spacing w:before="113" w:line="360" w:lineRule="auto"/>
        <w:ind w:left="72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albo</w:t>
      </w:r>
    </w:p>
    <w:p w:rsidR="003D445E" w:rsidRDefault="00060A9D">
      <w:pPr>
        <w:pStyle w:val="Standard"/>
        <w:numPr>
          <w:ilvl w:val="0"/>
          <w:numId w:val="17"/>
        </w:numPr>
        <w:spacing w:before="113" w:line="360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poświadczoną za zgodność z oryginałem odpowiednio prz</w:t>
      </w:r>
      <w:r>
        <w:rPr>
          <w:rFonts w:ascii="Times New Roman" w:hAnsi="Times New Roman"/>
          <w:color w:val="000000"/>
        </w:rPr>
        <w:t>ez Wykonawcę lub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</w:rPr>
        <w:t>podwykonawcę kopię dowodu potwierdzającego zgłoszenie pracownika przez pracodawcę do ubezpieczeń, zanonimizowaną w sposób zapewniający ochronę danych osobowych pracowników, zgodnie z przepisami Rozporządzenia Parlamentu Europejskiego i Rad</w:t>
      </w:r>
      <w:r>
        <w:rPr>
          <w:rFonts w:ascii="Times New Roman" w:hAnsi="Times New Roman"/>
          <w:color w:val="000000"/>
        </w:rPr>
        <w:t>y (UE) 2016/679 z 27.04.2016 r. w sprawie ochrony osób fizycznych w związku z przetwarzaniem danych osobowych i w sprawie swobodnego przepływu takich danych oraz uchylenia dyrektywy 95/46/WE (</w:t>
      </w:r>
      <w:proofErr w:type="spellStart"/>
      <w:r>
        <w:rPr>
          <w:rFonts w:ascii="Times New Roman" w:hAnsi="Times New Roman"/>
          <w:color w:val="000000"/>
        </w:rPr>
        <w:t>Dz.U.UE.L</w:t>
      </w:r>
      <w:proofErr w:type="spellEnd"/>
      <w:r>
        <w:rPr>
          <w:rFonts w:ascii="Times New Roman" w:hAnsi="Times New Roman"/>
          <w:color w:val="000000"/>
        </w:rPr>
        <w:t>. Nr 119 poz.1 z 2016r.)  - dalej RODO;</w:t>
      </w:r>
    </w:p>
    <w:p w:rsidR="003D445E" w:rsidRDefault="00060A9D">
      <w:pPr>
        <w:pStyle w:val="Standard"/>
        <w:spacing w:before="113" w:line="360" w:lineRule="auto"/>
        <w:ind w:left="72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albo</w:t>
      </w:r>
    </w:p>
    <w:p w:rsidR="003D445E" w:rsidRDefault="00060A9D">
      <w:pPr>
        <w:pStyle w:val="Standard"/>
        <w:numPr>
          <w:ilvl w:val="0"/>
          <w:numId w:val="17"/>
        </w:numPr>
        <w:spacing w:before="113" w:line="360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poświadczo</w:t>
      </w:r>
      <w:r>
        <w:rPr>
          <w:rFonts w:ascii="Times New Roman" w:hAnsi="Times New Roman"/>
          <w:color w:val="000000"/>
        </w:rPr>
        <w:t>ną za zgodność z oryginałem odpowiednio przez wykonawcę lub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</w:rPr>
        <w:t>podwykonawcę kopię umowy/umów o pracę osób wykonujących w trakcie realizacji zamówienia czynności, których dotyczy ww. oświadczenie wykonawcy lub podwykonawcy (wraz z dokumentem regulujących zakre</w:t>
      </w:r>
      <w:r>
        <w:rPr>
          <w:rFonts w:ascii="Times New Roman" w:hAnsi="Times New Roman"/>
          <w:color w:val="000000"/>
        </w:rPr>
        <w:t xml:space="preserve">s obowiązków, jeżeli został sporządzony). Kopia umowy/umów powinna zostać zanonimizowana w sposób zapewniający ochronę danych osobowych pracowników, zgodnie z RODO. Imię i nazwisko pracownika nie podlega </w:t>
      </w:r>
      <w:proofErr w:type="spellStart"/>
      <w:r>
        <w:rPr>
          <w:rFonts w:ascii="Times New Roman" w:hAnsi="Times New Roman"/>
          <w:color w:val="000000"/>
        </w:rPr>
        <w:lastRenderedPageBreak/>
        <w:t>anonimizacji</w:t>
      </w:r>
      <w:proofErr w:type="spellEnd"/>
      <w:r>
        <w:rPr>
          <w:rFonts w:ascii="Times New Roman" w:hAnsi="Times New Roman"/>
          <w:color w:val="000000"/>
        </w:rPr>
        <w:t>. Informacje takie jak: data zawarcia um</w:t>
      </w:r>
      <w:r>
        <w:rPr>
          <w:rFonts w:ascii="Times New Roman" w:hAnsi="Times New Roman"/>
          <w:color w:val="000000"/>
        </w:rPr>
        <w:t>owy, rodzaj umowy o pracę i wymiar etatu powinny być możliwe do zidentyfikowania.</w:t>
      </w:r>
    </w:p>
    <w:p w:rsidR="003D445E" w:rsidRDefault="00060A9D">
      <w:pPr>
        <w:pStyle w:val="Standard"/>
        <w:numPr>
          <w:ilvl w:val="0"/>
          <w:numId w:val="15"/>
        </w:numPr>
        <w:tabs>
          <w:tab w:val="left" w:pos="1757"/>
        </w:tabs>
        <w:spacing w:after="120" w:line="360" w:lineRule="auto"/>
        <w:ind w:left="737" w:hanging="57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Z tytułu niespełnienia przez Wykonawcę lub Podwykonawcę wymogu zatrudnienia na podstawie umowy o pracę osób wykonujących czynności związane z przedmiotem zamówienia Zamawiają</w:t>
      </w:r>
      <w:r>
        <w:rPr>
          <w:rFonts w:ascii="Times New Roman" w:hAnsi="Times New Roman"/>
          <w:color w:val="000000"/>
        </w:rPr>
        <w:t>cy przewiduje sankcję w postaci obowiązku zapłaty przez wykonawcę kary umownej w wysokości określonej w § 5 ust. 4 pkt 3. Niezłożenie przez wykonawcę w wyznaczonym przez zamawiającego terminie żądanych przez zamawiającego dowodów w celu potwierdzenia spełn</w:t>
      </w:r>
      <w:r>
        <w:rPr>
          <w:rFonts w:ascii="Times New Roman" w:hAnsi="Times New Roman"/>
          <w:color w:val="000000"/>
        </w:rPr>
        <w:t>ienia przez wykonawcę lub podwykonawcę wymogu zatrudnienia na podstawie umowy o pracę traktowane będzie jako niespełnienie przez wykonawcę lub podwykonawcę wymogu zatrudnienia na podstawie umowy o pracę osób wykonujących czynności związane z przedmiotem za</w:t>
      </w:r>
      <w:r>
        <w:rPr>
          <w:rFonts w:ascii="Times New Roman" w:hAnsi="Times New Roman"/>
          <w:color w:val="000000"/>
        </w:rPr>
        <w:t>mówienia.</w:t>
      </w:r>
    </w:p>
    <w:p w:rsidR="003D445E" w:rsidRDefault="00060A9D">
      <w:pPr>
        <w:pStyle w:val="Standard"/>
        <w:numPr>
          <w:ilvl w:val="0"/>
          <w:numId w:val="15"/>
        </w:numPr>
        <w:tabs>
          <w:tab w:val="left" w:pos="1697"/>
        </w:tabs>
        <w:spacing w:line="360" w:lineRule="auto"/>
        <w:ind w:left="737" w:hanging="5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W przypadku uzasadnionych wątpliwości co do przestrzegania prawa pracy przez Wykonawcę lub podwykonawcę, Zamawiający może zwrócić się o przeprowadzenie kontroli przez Państwową Inspekcję Pracy.</w:t>
      </w:r>
    </w:p>
    <w:p w:rsidR="003D445E" w:rsidRDefault="003D445E">
      <w:pPr>
        <w:pStyle w:val="Standard"/>
        <w:spacing w:line="360" w:lineRule="auto"/>
        <w:ind w:left="567" w:hanging="340"/>
        <w:jc w:val="both"/>
        <w:rPr>
          <w:rFonts w:ascii="Times New Roman" w:hAnsi="Times New Roman"/>
          <w:b/>
        </w:rPr>
      </w:pPr>
    </w:p>
    <w:p w:rsidR="003D445E" w:rsidRDefault="00060A9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9</w:t>
      </w:r>
    </w:p>
    <w:p w:rsidR="003D445E" w:rsidRDefault="003D445E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:rsidR="003D445E" w:rsidRDefault="00060A9D">
      <w:pPr>
        <w:pStyle w:val="Standard"/>
        <w:numPr>
          <w:ilvl w:val="0"/>
          <w:numId w:val="18"/>
        </w:numPr>
        <w:tabs>
          <w:tab w:val="left" w:pos="1400"/>
        </w:tabs>
        <w:spacing w:line="480" w:lineRule="auto"/>
        <w:ind w:left="680" w:hanging="3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Korespondencję związana z realizacją </w:t>
      </w:r>
      <w:r>
        <w:rPr>
          <w:rFonts w:ascii="Times New Roman" w:hAnsi="Times New Roman"/>
        </w:rPr>
        <w:t>niniejszej umowy należy kierować na adres Zamawiającego.</w:t>
      </w:r>
    </w:p>
    <w:p w:rsidR="003D445E" w:rsidRDefault="00060A9D">
      <w:pPr>
        <w:pStyle w:val="Standard"/>
        <w:numPr>
          <w:ilvl w:val="0"/>
          <w:numId w:val="18"/>
        </w:numPr>
        <w:tabs>
          <w:tab w:val="left" w:pos="1400"/>
        </w:tabs>
        <w:spacing w:line="480" w:lineRule="auto"/>
        <w:ind w:left="680" w:hanging="3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Osobami zobowiązanymi do stałego nadzoru nad realizacją niniejszej umowy są:</w:t>
      </w:r>
    </w:p>
    <w:p w:rsidR="003D445E" w:rsidRDefault="00060A9D">
      <w:pPr>
        <w:pStyle w:val="Standard"/>
        <w:numPr>
          <w:ilvl w:val="0"/>
          <w:numId w:val="19"/>
        </w:numPr>
        <w:tabs>
          <w:tab w:val="left" w:pos="-5040"/>
        </w:tabs>
        <w:spacing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ze strony Wykonawcy: ……………………………………………………………………..</w:t>
      </w:r>
    </w:p>
    <w:p w:rsidR="003D445E" w:rsidRDefault="00060A9D">
      <w:pPr>
        <w:pStyle w:val="Standard"/>
        <w:tabs>
          <w:tab w:val="left" w:pos="1440"/>
        </w:tabs>
        <w:spacing w:line="480" w:lineRule="auto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telefon kontaktowy ……………………………….., adres e-mail: …………………………..</w:t>
      </w:r>
    </w:p>
    <w:p w:rsidR="003D445E" w:rsidRDefault="00060A9D">
      <w:pPr>
        <w:pStyle w:val="Standard"/>
        <w:numPr>
          <w:ilvl w:val="0"/>
          <w:numId w:val="19"/>
        </w:numPr>
        <w:tabs>
          <w:tab w:val="left" w:pos="-50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ze strony </w:t>
      </w:r>
      <w:r>
        <w:rPr>
          <w:rFonts w:ascii="Times New Roman" w:hAnsi="Times New Roman"/>
        </w:rPr>
        <w:t xml:space="preserve">Zamawiającego: </w:t>
      </w:r>
    </w:p>
    <w:p w:rsidR="003D445E" w:rsidRDefault="00060A9D">
      <w:pPr>
        <w:pStyle w:val="Standard"/>
        <w:tabs>
          <w:tab w:val="left" w:pos="1440"/>
        </w:tabs>
        <w:spacing w:line="360" w:lineRule="auto"/>
        <w:ind w:left="720"/>
        <w:jc w:val="both"/>
        <w:rPr>
          <w:rFonts w:hint="eastAsia"/>
        </w:rPr>
      </w:pPr>
      <w:r>
        <w:rPr>
          <w:rFonts w:ascii="Times New Roman" w:hAnsi="Times New Roman"/>
        </w:rPr>
        <w:t>telefon kontaktowy:………………………, adres e-m</w:t>
      </w:r>
      <w:r>
        <w:rPr>
          <w:rFonts w:ascii="Times New Roman" w:hAnsi="Times New Roman"/>
          <w:color w:val="000000"/>
        </w:rPr>
        <w:t>ail: …………………………………….</w:t>
      </w:r>
    </w:p>
    <w:p w:rsidR="003D445E" w:rsidRDefault="00060A9D">
      <w:pPr>
        <w:pStyle w:val="Standard"/>
        <w:tabs>
          <w:tab w:val="left" w:pos="1025"/>
          <w:tab w:val="left" w:pos="1400"/>
        </w:tabs>
        <w:spacing w:line="360" w:lineRule="auto"/>
        <w:ind w:left="680" w:hanging="3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 Zmiana danych osób, o których mowa w ust.2 wymaga pisemnej informacji od każdej ze stron.</w:t>
      </w:r>
    </w:p>
    <w:p w:rsidR="003D445E" w:rsidRDefault="00060A9D">
      <w:pPr>
        <w:pStyle w:val="Standard"/>
        <w:tabs>
          <w:tab w:val="left" w:pos="1194"/>
          <w:tab w:val="left" w:pos="1299"/>
        </w:tabs>
        <w:spacing w:line="360" w:lineRule="auto"/>
        <w:ind w:left="624" w:hanging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 Strony Umowy zobowiązują się do niezwłocznego, wzajemnego pisemnego informowania o k</w:t>
      </w:r>
      <w:r>
        <w:rPr>
          <w:rFonts w:ascii="Times New Roman" w:hAnsi="Times New Roman"/>
        </w:rPr>
        <w:t>ażdej zmianie treści załączników do umowy. Przekazanie zmian w formie pisemnej posiada moc wiążącą od daty ich doręczenia i nie powoduje konieczności sporządzania aneksu do umowy.</w:t>
      </w:r>
    </w:p>
    <w:p w:rsidR="003D445E" w:rsidRDefault="003D445E">
      <w:pPr>
        <w:pStyle w:val="Standard"/>
        <w:tabs>
          <w:tab w:val="left" w:pos="1279"/>
          <w:tab w:val="left" w:pos="1384"/>
        </w:tabs>
        <w:spacing w:line="240" w:lineRule="atLeast"/>
        <w:ind w:left="709" w:hanging="425"/>
        <w:jc w:val="both"/>
        <w:rPr>
          <w:rFonts w:ascii="Times New Roman" w:hAnsi="Times New Roman" w:cs="Times New Roman"/>
        </w:rPr>
      </w:pPr>
    </w:p>
    <w:p w:rsidR="003D445E" w:rsidRDefault="00060A9D">
      <w:pPr>
        <w:pStyle w:val="Standard"/>
        <w:tabs>
          <w:tab w:val="left" w:pos="1194"/>
          <w:tab w:val="left" w:pos="1299"/>
        </w:tabs>
        <w:spacing w:line="360" w:lineRule="auto"/>
        <w:ind w:left="624" w:hanging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 W sprawach nieuregulowanych niniejszą umową, stosuje się w szczególności</w:t>
      </w:r>
      <w:r>
        <w:rPr>
          <w:rFonts w:ascii="Times New Roman" w:hAnsi="Times New Roman"/>
        </w:rPr>
        <w:t xml:space="preserve"> przepisy ustawy      Prawo zamówień publicznych, ustawy Prawo pocztowe oraz Kodeksu cywilnego.</w:t>
      </w:r>
    </w:p>
    <w:p w:rsidR="003D445E" w:rsidRDefault="00060A9D">
      <w:pPr>
        <w:pStyle w:val="Standard"/>
        <w:tabs>
          <w:tab w:val="left" w:pos="1194"/>
          <w:tab w:val="left" w:pos="1299"/>
        </w:tabs>
        <w:spacing w:line="360" w:lineRule="auto"/>
        <w:ind w:left="624" w:hanging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6. Sporne sprawy mogące wyniknąć w związku z realizacją niniejszej umowy rozstrzygane będą przez są właściwy ze względu na siedzibę Zamawiającego.</w:t>
      </w:r>
    </w:p>
    <w:p w:rsidR="003D445E" w:rsidRDefault="00060A9D">
      <w:pPr>
        <w:pStyle w:val="Standard"/>
        <w:tabs>
          <w:tab w:val="left" w:pos="1194"/>
          <w:tab w:val="left" w:pos="1299"/>
        </w:tabs>
        <w:spacing w:line="360" w:lineRule="auto"/>
        <w:ind w:left="624" w:hanging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Niniejszą </w:t>
      </w:r>
      <w:r>
        <w:rPr>
          <w:rFonts w:ascii="Times New Roman" w:hAnsi="Times New Roman"/>
        </w:rPr>
        <w:t>umowę sporządzono w dwóch jednobrzmiących egzemplarzach, po jednym dla każdej ze stron.</w:t>
      </w:r>
    </w:p>
    <w:p w:rsidR="003D445E" w:rsidRDefault="00060A9D">
      <w:pPr>
        <w:pStyle w:val="Standard"/>
        <w:tabs>
          <w:tab w:val="left" w:pos="1194"/>
          <w:tab w:val="left" w:pos="1299"/>
        </w:tabs>
        <w:spacing w:line="360" w:lineRule="auto"/>
        <w:ind w:left="624" w:hanging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8. Integralną część umowy stanowią załączniki:</w:t>
      </w:r>
    </w:p>
    <w:p w:rsidR="003D445E" w:rsidRDefault="00060A9D">
      <w:pPr>
        <w:pStyle w:val="Standard"/>
        <w:spacing w:before="120" w:after="120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1. Załącznik nr 1 – szczegółowy opis przedmiotu zamówienia</w:t>
      </w:r>
    </w:p>
    <w:p w:rsidR="003D445E" w:rsidRDefault="00060A9D">
      <w:pPr>
        <w:pStyle w:val="Standard"/>
        <w:tabs>
          <w:tab w:val="left" w:pos="1014"/>
          <w:tab w:val="left" w:pos="1299"/>
        </w:tabs>
        <w:spacing w:before="120" w:after="120" w:line="360" w:lineRule="auto"/>
        <w:ind w:left="624" w:hanging="57"/>
        <w:rPr>
          <w:rFonts w:ascii="Times New Roman" w:hAnsi="Times New Roman"/>
        </w:rPr>
      </w:pPr>
      <w:r>
        <w:rPr>
          <w:rFonts w:ascii="Times New Roman" w:hAnsi="Times New Roman"/>
        </w:rPr>
        <w:t>2. Załącznik nr 2 – formularz ofertowy wraz z formularzem ceno</w:t>
      </w:r>
      <w:r>
        <w:rPr>
          <w:rFonts w:ascii="Times New Roman" w:hAnsi="Times New Roman"/>
        </w:rPr>
        <w:t xml:space="preserve">wym oferenta. </w:t>
      </w:r>
    </w:p>
    <w:p w:rsidR="003D445E" w:rsidRDefault="003D445E">
      <w:pPr>
        <w:pStyle w:val="Standard"/>
        <w:spacing w:line="360" w:lineRule="auto"/>
        <w:jc w:val="center"/>
        <w:rPr>
          <w:rFonts w:ascii="Times New Roman" w:hAnsi="Times New Roman"/>
        </w:rPr>
      </w:pPr>
    </w:p>
    <w:p w:rsidR="003D445E" w:rsidRDefault="00060A9D">
      <w:pPr>
        <w:pStyle w:val="Standard"/>
        <w:spacing w:line="360" w:lineRule="auto"/>
        <w:ind w:left="708" w:firstLine="12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Zamawiający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Wykonawca </w:t>
      </w:r>
      <w:r>
        <w:rPr>
          <w:rFonts w:ascii="Times New Roman" w:hAnsi="Times New Roman"/>
          <w:b/>
        </w:rPr>
        <w:tab/>
      </w:r>
    </w:p>
    <w:p w:rsidR="003D445E" w:rsidRDefault="003D445E">
      <w:pPr>
        <w:pStyle w:val="Standard"/>
        <w:spacing w:line="360" w:lineRule="auto"/>
        <w:jc w:val="both"/>
        <w:rPr>
          <w:rFonts w:ascii="Times New Roman" w:hAnsi="Times New Roman"/>
          <w:b/>
        </w:rPr>
      </w:pPr>
    </w:p>
    <w:p w:rsidR="003D445E" w:rsidRDefault="00060A9D">
      <w:pPr>
        <w:pStyle w:val="Standard"/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</w:rPr>
        <w:t>..................................................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.................................................</w:t>
      </w:r>
    </w:p>
    <w:sectPr w:rsidR="003D445E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60A9D">
      <w:pPr>
        <w:rPr>
          <w:rFonts w:hint="eastAsia"/>
        </w:rPr>
      </w:pPr>
      <w:r>
        <w:separator/>
      </w:r>
    </w:p>
  </w:endnote>
  <w:endnote w:type="continuationSeparator" w:id="0">
    <w:p w:rsidR="00000000" w:rsidRDefault="00060A9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CE">
    <w:panose1 w:val="02020603050405020304"/>
    <w:charset w:val="00"/>
    <w:family w:val="roman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60A9D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000000" w:rsidRDefault="00060A9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835BB"/>
    <w:multiLevelType w:val="multilevel"/>
    <w:tmpl w:val="F37C8572"/>
    <w:styleLink w:val="WW8Num3"/>
    <w:lvl w:ilvl="0">
      <w:start w:val="1"/>
      <w:numFmt w:val="decimal"/>
      <w:lvlText w:val="%1."/>
      <w:lvlJc w:val="center"/>
      <w:rPr>
        <w:sz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>
    <w:nsid w:val="1BEF5AE9"/>
    <w:multiLevelType w:val="multilevel"/>
    <w:tmpl w:val="AB3CA98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7A0551"/>
    <w:multiLevelType w:val="multilevel"/>
    <w:tmpl w:val="54584788"/>
    <w:styleLink w:val="WW8Num10"/>
    <w:lvl w:ilvl="0">
      <w:start w:val="1"/>
      <w:numFmt w:val="decimal"/>
      <w:lvlText w:val="%1."/>
      <w:lvlJc w:val="center"/>
      <w:rPr>
        <w:sz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>
    <w:nsid w:val="2E0E7E5F"/>
    <w:multiLevelType w:val="multilevel"/>
    <w:tmpl w:val="B45CAEB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6516FA"/>
    <w:multiLevelType w:val="multilevel"/>
    <w:tmpl w:val="46D27326"/>
    <w:styleLink w:val="WW8Num17"/>
    <w:lvl w:ilvl="0">
      <w:start w:val="1"/>
      <w:numFmt w:val="decimal"/>
      <w:lvlText w:val="%1."/>
      <w:lvlJc w:val="left"/>
      <w:rPr>
        <w:rFonts w:ascii="Times New Roman" w:hAnsi="Times New Roman" w:cs="Times New Roman"/>
        <w:lang w:val="de-DE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300437D3"/>
    <w:multiLevelType w:val="multilevel"/>
    <w:tmpl w:val="ACE41BFC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322D2C33"/>
    <w:multiLevelType w:val="multilevel"/>
    <w:tmpl w:val="A790E8B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358E3C57"/>
    <w:multiLevelType w:val="multilevel"/>
    <w:tmpl w:val="2E6E762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CF05E5"/>
    <w:multiLevelType w:val="multilevel"/>
    <w:tmpl w:val="ADB8F070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D150B31"/>
    <w:multiLevelType w:val="multilevel"/>
    <w:tmpl w:val="206896B8"/>
    <w:styleLink w:val="WW8Num2"/>
    <w:lvl w:ilvl="0">
      <w:start w:val="1"/>
      <w:numFmt w:val="decimal"/>
      <w:lvlText w:val="%1."/>
      <w:lvlJc w:val="center"/>
      <w:rPr>
        <w:sz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0">
    <w:nsid w:val="463F2080"/>
    <w:multiLevelType w:val="multilevel"/>
    <w:tmpl w:val="2174A48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Arial" w:hAnsi="Arial" w:cs="Arial"/>
        <w:b w:val="0"/>
        <w:i w:val="0"/>
        <w:sz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C518A0"/>
    <w:multiLevelType w:val="multilevel"/>
    <w:tmpl w:val="A9EAFA2C"/>
    <w:styleLink w:val="WW8Num5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center"/>
      <w:rPr>
        <w:b w:val="0"/>
        <w:sz w:val="24"/>
      </w:rPr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2">
    <w:nsid w:val="60903ABE"/>
    <w:multiLevelType w:val="multilevel"/>
    <w:tmpl w:val="AE628344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D42852"/>
    <w:multiLevelType w:val="multilevel"/>
    <w:tmpl w:val="38244728"/>
    <w:styleLink w:val="WW8Num1"/>
    <w:lvl w:ilvl="0">
      <w:start w:val="1"/>
      <w:numFmt w:val="decimal"/>
      <w:lvlText w:val="%1)"/>
      <w:lvlJc w:val="left"/>
      <w:rPr>
        <w:b w:val="0"/>
        <w:sz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4">
    <w:nsid w:val="6FA1426A"/>
    <w:multiLevelType w:val="multilevel"/>
    <w:tmpl w:val="3AE25B3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454741"/>
    <w:multiLevelType w:val="multilevel"/>
    <w:tmpl w:val="8D5218D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8332A6"/>
    <w:multiLevelType w:val="multilevel"/>
    <w:tmpl w:val="6E0C40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0"/>
  </w:num>
  <w:num w:numId="5">
    <w:abstractNumId w:val="13"/>
  </w:num>
  <w:num w:numId="6">
    <w:abstractNumId w:val="4"/>
  </w:num>
  <w:num w:numId="7">
    <w:abstractNumId w:val="3"/>
  </w:num>
  <w:num w:numId="8">
    <w:abstractNumId w:val="2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"/>
  </w:num>
  <w:num w:numId="11">
    <w:abstractNumId w:val="16"/>
  </w:num>
  <w:num w:numId="12">
    <w:abstractNumId w:val="10"/>
  </w:num>
  <w:num w:numId="13">
    <w:abstractNumId w:val="14"/>
  </w:num>
  <w:num w:numId="14">
    <w:abstractNumId w:val="12"/>
  </w:num>
  <w:num w:numId="15">
    <w:abstractNumId w:val="6"/>
  </w:num>
  <w:num w:numId="16">
    <w:abstractNumId w:val="7"/>
  </w:num>
  <w:num w:numId="17">
    <w:abstractNumId w:val="15"/>
  </w:num>
  <w:num w:numId="18">
    <w:abstractNumId w:val="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D445E"/>
    <w:rsid w:val="00060A9D"/>
    <w:rsid w:val="003D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paragraph" w:styleId="Nagwek2">
    <w:name w:val="heading 2"/>
    <w:basedOn w:val="Standard"/>
    <w:next w:val="Standard"/>
    <w:pPr>
      <w:keepNext/>
      <w:spacing w:line="360" w:lineRule="auto"/>
      <w:jc w:val="center"/>
      <w:outlineLvl w:val="1"/>
    </w:pPr>
    <w:rPr>
      <w:b/>
    </w:rPr>
  </w:style>
  <w:style w:type="paragraph" w:styleId="Nagwek3">
    <w:name w:val="heading 3"/>
    <w:basedOn w:val="Standard"/>
    <w:next w:val="Standard"/>
    <w:pPr>
      <w:keepNext/>
      <w:spacing w:line="259" w:lineRule="exact"/>
      <w:outlineLvl w:val="2"/>
    </w:pPr>
    <w:rPr>
      <w:rFonts w:ascii="Times New Roman" w:hAnsi="Times New Roman" w:cs="Times New Roman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pPr>
      <w:suppressAutoHyphens/>
    </w:pPr>
    <w:rPr>
      <w:rFonts w:ascii="Times New Roman" w:hAnsi="Times New Roman"/>
      <w:color w:val="000000"/>
    </w:rPr>
  </w:style>
  <w:style w:type="paragraph" w:styleId="Nagwek">
    <w:name w:val="header"/>
    <w:basedOn w:val="Standard"/>
  </w:style>
  <w:style w:type="paragraph" w:customStyle="1" w:styleId="Standarduser">
    <w:name w:val="Standard (user)"/>
    <w:pPr>
      <w:widowControl/>
      <w:suppressAutoHyphens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kapitzlist">
    <w:name w:val="List Paragraph"/>
    <w:basedOn w:val="Standard"/>
    <w:pPr>
      <w:ind w:left="708"/>
    </w:pPr>
  </w:style>
  <w:style w:type="character" w:customStyle="1" w:styleId="WW8Num10z0">
    <w:name w:val="WW8Num10z0"/>
    <w:rPr>
      <w:sz w:val="24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2z0">
    <w:name w:val="WW8Num2z0"/>
    <w:rPr>
      <w:sz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5z0">
    <w:name w:val="WW8Num5z0"/>
    <w:rPr>
      <w:b w:val="0"/>
      <w:sz w:val="24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WW8Num3z0">
    <w:name w:val="WW8Num3z0"/>
    <w:rPr>
      <w:sz w:val="24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0">
    <w:name w:val="WW8Num1z0"/>
    <w:rPr>
      <w:b w:val="0"/>
      <w:sz w:val="24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WW8Num17z0">
    <w:name w:val="WW8Num17z0"/>
    <w:rPr>
      <w:rFonts w:ascii="Times New Roman" w:hAnsi="Times New Roman" w:cs="Times New Roman"/>
      <w:lang w:val="de-DE"/>
    </w:r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  <w:rPr>
      <w:sz w:val="20"/>
      <w:szCs w:val="18"/>
    </w:rPr>
  </w:style>
  <w:style w:type="character" w:customStyle="1" w:styleId="TekstkomentarzaZnak">
    <w:name w:val="Tekst komentarza Znak"/>
    <w:basedOn w:val="Domylnaczcionkaakapitu"/>
    <w:rPr>
      <w:sz w:val="20"/>
      <w:szCs w:val="18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  <w:sz w:val="20"/>
      <w:szCs w:val="18"/>
    </w:rPr>
  </w:style>
  <w:style w:type="paragraph" w:styleId="Tekstdymka">
    <w:name w:val="Balloon Text"/>
    <w:basedOn w:val="Normalny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rPr>
      <w:rFonts w:ascii="Tahoma" w:hAnsi="Tahoma"/>
      <w:sz w:val="16"/>
      <w:szCs w:val="14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rPr>
      <w:szCs w:val="21"/>
    </w:rPr>
  </w:style>
  <w:style w:type="numbering" w:customStyle="1" w:styleId="WW8Num10">
    <w:name w:val="WW8Num10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5">
    <w:name w:val="WW8Num5"/>
    <w:basedOn w:val="Bezlisty"/>
    <w:pPr>
      <w:numPr>
        <w:numId w:val="3"/>
      </w:numPr>
    </w:pPr>
  </w:style>
  <w:style w:type="numbering" w:customStyle="1" w:styleId="WW8Num3">
    <w:name w:val="WW8Num3"/>
    <w:basedOn w:val="Bezlisty"/>
    <w:pPr>
      <w:numPr>
        <w:numId w:val="4"/>
      </w:numPr>
    </w:pPr>
  </w:style>
  <w:style w:type="numbering" w:customStyle="1" w:styleId="WW8Num1">
    <w:name w:val="WW8Num1"/>
    <w:basedOn w:val="Bezlisty"/>
    <w:pPr>
      <w:numPr>
        <w:numId w:val="5"/>
      </w:numPr>
    </w:pPr>
  </w:style>
  <w:style w:type="numbering" w:customStyle="1" w:styleId="WW8Num17">
    <w:name w:val="WW8Num17"/>
    <w:basedOn w:val="Bezlisty"/>
    <w:pPr>
      <w:numPr>
        <w:numId w:val="6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paragraph" w:styleId="Nagwek2">
    <w:name w:val="heading 2"/>
    <w:basedOn w:val="Standard"/>
    <w:next w:val="Standard"/>
    <w:pPr>
      <w:keepNext/>
      <w:spacing w:line="360" w:lineRule="auto"/>
      <w:jc w:val="center"/>
      <w:outlineLvl w:val="1"/>
    </w:pPr>
    <w:rPr>
      <w:b/>
    </w:rPr>
  </w:style>
  <w:style w:type="paragraph" w:styleId="Nagwek3">
    <w:name w:val="heading 3"/>
    <w:basedOn w:val="Standard"/>
    <w:next w:val="Standard"/>
    <w:pPr>
      <w:keepNext/>
      <w:spacing w:line="259" w:lineRule="exact"/>
      <w:outlineLvl w:val="2"/>
    </w:pPr>
    <w:rPr>
      <w:rFonts w:ascii="Times New Roman" w:hAnsi="Times New Roman" w:cs="Times New Roman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pPr>
      <w:suppressAutoHyphens/>
    </w:pPr>
    <w:rPr>
      <w:rFonts w:ascii="Times New Roman" w:hAnsi="Times New Roman"/>
      <w:color w:val="000000"/>
    </w:rPr>
  </w:style>
  <w:style w:type="paragraph" w:styleId="Nagwek">
    <w:name w:val="header"/>
    <w:basedOn w:val="Standard"/>
  </w:style>
  <w:style w:type="paragraph" w:customStyle="1" w:styleId="Standarduser">
    <w:name w:val="Standard (user)"/>
    <w:pPr>
      <w:widowControl/>
      <w:suppressAutoHyphens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kapitzlist">
    <w:name w:val="List Paragraph"/>
    <w:basedOn w:val="Standard"/>
    <w:pPr>
      <w:ind w:left="708"/>
    </w:pPr>
  </w:style>
  <w:style w:type="character" w:customStyle="1" w:styleId="WW8Num10z0">
    <w:name w:val="WW8Num10z0"/>
    <w:rPr>
      <w:sz w:val="24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2z0">
    <w:name w:val="WW8Num2z0"/>
    <w:rPr>
      <w:sz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5z0">
    <w:name w:val="WW8Num5z0"/>
    <w:rPr>
      <w:b w:val="0"/>
      <w:sz w:val="24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WW8Num3z0">
    <w:name w:val="WW8Num3z0"/>
    <w:rPr>
      <w:sz w:val="24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0">
    <w:name w:val="WW8Num1z0"/>
    <w:rPr>
      <w:b w:val="0"/>
      <w:sz w:val="24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WW8Num17z0">
    <w:name w:val="WW8Num17z0"/>
    <w:rPr>
      <w:rFonts w:ascii="Times New Roman" w:hAnsi="Times New Roman" w:cs="Times New Roman"/>
      <w:lang w:val="de-DE"/>
    </w:r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  <w:rPr>
      <w:sz w:val="20"/>
      <w:szCs w:val="18"/>
    </w:rPr>
  </w:style>
  <w:style w:type="character" w:customStyle="1" w:styleId="TekstkomentarzaZnak">
    <w:name w:val="Tekst komentarza Znak"/>
    <w:basedOn w:val="Domylnaczcionkaakapitu"/>
    <w:rPr>
      <w:sz w:val="20"/>
      <w:szCs w:val="18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  <w:sz w:val="20"/>
      <w:szCs w:val="18"/>
    </w:rPr>
  </w:style>
  <w:style w:type="paragraph" w:styleId="Tekstdymka">
    <w:name w:val="Balloon Text"/>
    <w:basedOn w:val="Normalny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rPr>
      <w:rFonts w:ascii="Tahoma" w:hAnsi="Tahoma"/>
      <w:sz w:val="16"/>
      <w:szCs w:val="14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rPr>
      <w:szCs w:val="21"/>
    </w:rPr>
  </w:style>
  <w:style w:type="numbering" w:customStyle="1" w:styleId="WW8Num10">
    <w:name w:val="WW8Num10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5">
    <w:name w:val="WW8Num5"/>
    <w:basedOn w:val="Bezlisty"/>
    <w:pPr>
      <w:numPr>
        <w:numId w:val="3"/>
      </w:numPr>
    </w:pPr>
  </w:style>
  <w:style w:type="numbering" w:customStyle="1" w:styleId="WW8Num3">
    <w:name w:val="WW8Num3"/>
    <w:basedOn w:val="Bezlisty"/>
    <w:pPr>
      <w:numPr>
        <w:numId w:val="4"/>
      </w:numPr>
    </w:pPr>
  </w:style>
  <w:style w:type="numbering" w:customStyle="1" w:styleId="WW8Num1">
    <w:name w:val="WW8Num1"/>
    <w:basedOn w:val="Bezlisty"/>
    <w:pPr>
      <w:numPr>
        <w:numId w:val="5"/>
      </w:numPr>
    </w:pPr>
  </w:style>
  <w:style w:type="numbering" w:customStyle="1" w:styleId="WW8Num17">
    <w:name w:val="WW8Num17"/>
    <w:basedOn w:val="Bezlisty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2818</Words>
  <Characters>16913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Akt prawny</vt:lpstr>
    </vt:vector>
  </TitlesOfParts>
  <Company/>
  <LinksUpToDate>false</LinksUpToDate>
  <CharactersWithSpaces>19692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 prawny</dc:title>
  <dc:creator>Władysław Baksza</dc:creator>
  <cp:lastModifiedBy>Anita.Stuchły</cp:lastModifiedBy>
  <cp:revision>2</cp:revision>
  <cp:lastPrinted>2019-11-04T07:02:00Z</cp:lastPrinted>
  <dcterms:created xsi:type="dcterms:W3CDTF">2019-11-04T09:23:00Z</dcterms:created>
  <dcterms:modified xsi:type="dcterms:W3CDTF">2019-11-04T09:23:00Z</dcterms:modified>
</cp:coreProperties>
</file>